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B82" w:rsidRDefault="00D72B82" w:rsidP="00FD5FBC">
      <w:pPr>
        <w:spacing w:after="0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FD5FBC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A013AA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Квест</w:t>
      </w:r>
      <w:r w:rsidRPr="00A013AA">
        <w:rPr>
          <w:rFonts w:ascii="Times New Roman" w:hAnsi="Times New Roman"/>
          <w:color w:val="FF0000"/>
          <w:sz w:val="28"/>
          <w:szCs w:val="28"/>
          <w:lang w:eastAsia="ru-RU"/>
        </w:rPr>
        <w:t> -</w:t>
      </w:r>
      <w:r w:rsidRPr="00AC7F78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это командная игра, идея игры проста – команда, перемещаясь по точкам, выполняет различные задания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Pr="00AC7F78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</w:t>
      </w:r>
    </w:p>
    <w:p w:rsidR="00D72B82" w:rsidRPr="00C9769F" w:rsidRDefault="00D72B82" w:rsidP="00FD5FBC">
      <w:pPr>
        <w:pStyle w:val="1"/>
        <w:spacing w:after="0"/>
        <w:ind w:left="-142"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3430C2">
        <w:rPr>
          <w:rFonts w:ascii="Times New Roman" w:hAnsi="Times New Roman" w:cs="Times New Roman"/>
          <w:color w:val="FF0000"/>
          <w:sz w:val="28"/>
          <w:szCs w:val="28"/>
          <w:highlight w:val="white"/>
        </w:rPr>
        <w:t>Инициативность</w:t>
      </w:r>
      <w:r w:rsidRPr="00C9769F">
        <w:rPr>
          <w:rFonts w:ascii="Times New Roman" w:hAnsi="Times New Roman" w:cs="Times New Roman"/>
          <w:sz w:val="28"/>
          <w:szCs w:val="28"/>
          <w:highlight w:val="white"/>
        </w:rPr>
        <w:t xml:space="preserve"> – основа творческой активности, которая лежит в основе разных форм одаренности. Это качество формируется в дошкольном детстве, когда ребенок приобретает относительную независимость от взрослого и начинает все более активно и самостоятельно действовать.</w:t>
      </w:r>
    </w:p>
    <w:p w:rsidR="00D72B82" w:rsidRDefault="00D72B82"/>
    <w:p w:rsidR="00D72B82" w:rsidRDefault="00D72B82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169.5pt;height:20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">
            <v:imagedata r:id="rId7" o:title=""/>
            <o:lock v:ext="edit" aspectratio="f"/>
          </v:shape>
        </w:pict>
      </w:r>
    </w:p>
    <w:p w:rsidR="00D72B82" w:rsidRDefault="00D72B82"/>
    <w:p w:rsidR="00D72B82" w:rsidRDefault="00D72B82"/>
    <w:p w:rsidR="00D72B82" w:rsidRDefault="00D72B82" w:rsidP="00974CB5">
      <w:pPr>
        <w:tabs>
          <w:tab w:val="left" w:pos="0"/>
        </w:tabs>
      </w:pPr>
      <w:r>
        <w:rPr>
          <w:noProof/>
          <w:lang w:eastAsia="ru-RU"/>
        </w:rPr>
        <w:pict>
          <v:shape id="Прямоугольник с двумя скругленными соседними углами 3" o:spid="_x0000_s1026" style="position:absolute;margin-left:-9.55pt;margin-top:2.15pt;width:169.5pt;height:57pt;z-index:251654144;visibility:visible;v-text-anchor:middle" coordsize="2152650,723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" adj="-11796480,,5400" path="m120652,l2031998,v66634,,120652,54018,120652,120652l2152650,723900r,l,723900r,l,120652c,54018,54018,,120652,xe" strokecolor="#f79646" strokeweight="2pt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120652,0;2031998,0;2152650,120652;2152650,723900;2152650,723900;0,723900;0,723900;0,120652;120652,0" o:connectangles="0,0,0,0,0,0,0,0,0" textboxrect="0,0,2152650,723900"/>
            <v:handles>
              <v:h position="@3,#0" polar="10800,10800"/>
              <v:h position="#2,#1" polar="10800,10800" radiusrange="0,10800"/>
            </v:handles>
            <v:textbox>
              <w:txbxContent>
                <w:p w:rsidR="00D72B82" w:rsidRPr="001234BC" w:rsidRDefault="00D72B82" w:rsidP="00FF69EF">
                  <w:pPr>
                    <w:ind w:left="-284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1234BC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Квест имеет</w:t>
                  </w:r>
                </w:p>
              </w:txbxContent>
            </v:textbox>
          </v:shape>
        </w:pict>
      </w:r>
    </w:p>
    <w:p w:rsidR="00D72B82" w:rsidRDefault="00D72B82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9" o:spid="_x0000_s1027" type="#_x0000_t67" style="position:absolute;margin-left:54.4pt;margin-top:16.05pt;width:38.15pt;height:26.2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" adj="10800" fillcolor="#c0504d" strokecolor="#243f60" strokeweight="2pt"/>
        </w:pict>
      </w:r>
    </w:p>
    <w:p w:rsidR="00D72B82" w:rsidRDefault="00D72B82"/>
    <w:p w:rsidR="00D72B82" w:rsidRDefault="00D72B82">
      <w:r>
        <w:rPr>
          <w:noProof/>
          <w:lang w:eastAsia="ru-RU"/>
        </w:rPr>
        <w:pict>
          <v:shape id="Прямоугольник с двумя скругленными соседними углами 11" o:spid="_x0000_s1028" style="position:absolute;margin-left:-12.55pt;margin-top:4.85pt;width:177pt;height:58.5pt;z-index:251658240;visibility:visible;v-text-anchor:middle" coordsize="224790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" adj="-11796480,,5400" path="m156606,l2091294,v86491,,156606,70115,156606,156606l2247900,742950r,l,742950r,l,156606c,70115,70115,,156606,xe" strokecolor="#f79646" strokeweight="2pt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156606,0;2091294,0;2247900,156606;2247900,742950;2247900,742950;0,742950;0,742950;0,156606;156606,0" o:connectangles="0,0,0,0,0,0,0,0,0" textboxrect="0,0,2247900,742950"/>
            <v:handles>
              <v:h position="@3,#0" polar="10800,10800"/>
              <v:h position="#2,#1" polar="10800,10800" radiusrange="0,10800"/>
            </v:handles>
            <v:textbox>
              <w:txbxContent>
                <w:p w:rsidR="00D72B82" w:rsidRPr="00CB0BA6" w:rsidRDefault="00D72B82" w:rsidP="00CB0BA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B0BA6">
                    <w:rPr>
                      <w:b/>
                      <w:sz w:val="28"/>
                      <w:szCs w:val="28"/>
                    </w:rPr>
                    <w:t>Четкие правила</w:t>
                  </w:r>
                </w:p>
                <w:p w:rsidR="00D72B82" w:rsidRPr="00CB0BA6" w:rsidRDefault="00D72B82" w:rsidP="00CB0BA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72B82" w:rsidRDefault="00D72B82"/>
    <w:p w:rsidR="00D72B82" w:rsidRDefault="00D72B82">
      <w:r>
        <w:rPr>
          <w:noProof/>
          <w:lang w:eastAsia="ru-RU"/>
        </w:rPr>
        <w:pict>
          <v:shape id="Стрелка вниз 13" o:spid="_x0000_s1029" type="#_x0000_t67" style="position:absolute;margin-left:52.15pt;margin-top:19.25pt;width:38.15pt;height:26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" adj="10800" fillcolor="#c0504d" strokecolor="#385d8a" strokeweight="2pt"/>
        </w:pict>
      </w:r>
    </w:p>
    <w:p w:rsidR="00D72B82" w:rsidRDefault="00D72B82" w:rsidP="00FF69EF">
      <w:pPr>
        <w:tabs>
          <w:tab w:val="left" w:pos="0"/>
        </w:tabs>
      </w:pPr>
    </w:p>
    <w:p w:rsidR="00D72B82" w:rsidRDefault="00D72B82">
      <w:r>
        <w:rPr>
          <w:noProof/>
          <w:lang w:eastAsia="ru-RU"/>
        </w:rPr>
        <w:pict>
          <v:shape id="Прямоугольник с двумя скругленными соседними углами 5" o:spid="_x0000_s1030" style="position:absolute;margin-left:-11.8pt;margin-top:1.9pt;width:176.25pt;height:53.25pt;z-index:251655168;visibility:visible;v-text-anchor:middle" coordsize="2238375,67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" adj="-11796480,,5400" path="m142552,l2095823,v78729,,142552,63823,142552,142552l2238375,676275r,l,676275r,l,142552c,63823,63823,,142552,xe" strokecolor="#f79646" strokeweight="2pt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142552,0;2095823,0;2238375,142552;2238375,676275;2238375,676275;0,676275;0,676275;0,142552;142552,0" o:connectangles="0,0,0,0,0,0,0,0,0" textboxrect="0,0,2238375,676275"/>
            <v:handles>
              <v:h position="@3,#0" polar="10800,10800"/>
              <v:h position="#2,#1" polar="10800,10800" radiusrange="0,10800"/>
            </v:handles>
            <v:textbox>
              <w:txbxContent>
                <w:p w:rsidR="00D72B82" w:rsidRPr="00CB0BA6" w:rsidRDefault="00D72B82" w:rsidP="00FF34C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Задачу</w:t>
                  </w:r>
                </w:p>
              </w:txbxContent>
            </v:textbox>
          </v:shape>
        </w:pict>
      </w:r>
    </w:p>
    <w:p w:rsidR="00D72B82" w:rsidRDefault="00D72B82"/>
    <w:p w:rsidR="00D72B82" w:rsidRDefault="00D72B82">
      <w:r>
        <w:rPr>
          <w:noProof/>
          <w:lang w:eastAsia="ru-RU"/>
        </w:rPr>
        <w:pict>
          <v:shape id="Стрелка вниз 15" o:spid="_x0000_s1031" type="#_x0000_t67" style="position:absolute;margin-left:49.8pt;margin-top:11.9pt;width:38.15pt;height:26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" adj="10800" fillcolor="#c0504d" strokecolor="#385d8a" strokeweight="2pt"/>
        </w:pict>
      </w:r>
    </w:p>
    <w:p w:rsidR="00D72B82" w:rsidRDefault="00D72B82">
      <w:r>
        <w:rPr>
          <w:noProof/>
          <w:lang w:eastAsia="ru-RU"/>
        </w:rPr>
        <w:pict>
          <v:shape id="Прямоугольник с двумя скругленными соседними углами 12" o:spid="_x0000_s1032" style="position:absolute;margin-left:-14.05pt;margin-top:19.25pt;width:175.5pt;height:54pt;z-index:251659264;visibility:visible;v-text-anchor:middle" coordsize="222885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" adj="-11796480,,5400" path="m144560,l2084290,v79838,,144560,64722,144560,144560l2228850,685800r,l,685800r,l,144560c,64722,64722,,144560,xe" strokecolor="#f79646" strokeweight="2pt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144560,0;2084290,0;2228850,144560;2228850,685800;2228850,685800;0,685800;0,685800;0,144560;144560,0" o:connectangles="0,0,0,0,0,0,0,0,0" textboxrect="0,0,2228850,685800"/>
            <v:handles>
              <v:h position="@3,#0" polar="10800,10800"/>
              <v:h position="#2,#1" polar="10800,10800" radiusrange="0,10800"/>
            </v:handles>
            <v:textbox>
              <w:txbxContent>
                <w:p w:rsidR="00D72B82" w:rsidRPr="00CB0BA6" w:rsidRDefault="00D72B82" w:rsidP="00CB0BA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Игровой замысел</w:t>
                  </w:r>
                </w:p>
              </w:txbxContent>
            </v:textbox>
          </v:shape>
        </w:pict>
      </w:r>
    </w:p>
    <w:p w:rsidR="00D72B82" w:rsidRDefault="00D72B82"/>
    <w:p w:rsidR="00D72B82" w:rsidRDefault="00D72B82" w:rsidP="0030178D">
      <w:pPr>
        <w:keepNext/>
        <w:spacing w:before="240" w:after="0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72B82" w:rsidRDefault="00D72B82" w:rsidP="00FD5FBC">
      <w:pPr>
        <w:keepNext/>
        <w:spacing w:before="240" w:after="0" w:line="240" w:lineRule="auto"/>
        <w:jc w:val="center"/>
        <w:outlineLvl w:val="3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Стрелка вниз 14" o:spid="_x0000_s1033" type="#_x0000_t67" style="position:absolute;left:0;text-align:left;margin-left:54.4pt;margin-top:14.15pt;width:38.15pt;height:26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" adj="10800" fillcolor="#c0504d" strokecolor="#385d8a" strokeweight="2pt"/>
        </w:pict>
      </w:r>
      <w:r>
        <w:rPr>
          <w:noProof/>
          <w:lang w:eastAsia="ru-RU"/>
        </w:rPr>
        <w:pict>
          <v:shape id="Прямоугольник с двумя скругленными соседними углами 6" o:spid="_x0000_s1034" style="position:absolute;left:0;text-align:left;margin-left:-15.55pt;margin-top:40.5pt;width:181.5pt;height:57.75pt;z-index:251656192;visibility:visible;v-text-anchor:middle" coordsize="2305050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" adj="-11796480,,5400" path="m122240,l2182810,v67511,,122240,54729,122240,122240l2305050,733425r,l,733425r,l,122240c,54729,54729,,122240,xe" strokecolor="#f79646" strokeweight="2pt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122240,0;2182810,0;2305050,122240;2305050,733425;2305050,733425;0,733425;0,733425;0,122240;122240,0" o:connectangles="0,0,0,0,0,0,0,0,0" textboxrect="0,0,2305050,733425"/>
            <v:handles>
              <v:h position="@3,#0" polar="10800,10800"/>
              <v:h position="#2,#1" polar="10800,10800" radiusrange="0,10800"/>
            </v:handles>
            <v:textbox>
              <w:txbxContent>
                <w:p w:rsidR="00D72B82" w:rsidRPr="00CB0BA6" w:rsidRDefault="00D72B82" w:rsidP="00CB0BA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B0BA6">
                    <w:rPr>
                      <w:b/>
                      <w:sz w:val="28"/>
                      <w:szCs w:val="28"/>
                    </w:rPr>
                    <w:t>Руководителя</w:t>
                  </w:r>
                </w:p>
              </w:txbxContent>
            </v:textbox>
          </v:shape>
        </w:pict>
      </w:r>
    </w:p>
    <w:p w:rsidR="00D72B82" w:rsidRDefault="00D72B82" w:rsidP="0030178D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72B82" w:rsidRPr="0030178D" w:rsidRDefault="00D72B82" w:rsidP="003017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2B82" w:rsidRDefault="00D72B82" w:rsidP="003017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2B82" w:rsidRPr="0030178D" w:rsidRDefault="00D72B82" w:rsidP="003017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2B82" w:rsidRDefault="00D72B82"/>
    <w:p w:rsidR="00D72B82" w:rsidRDefault="00D72B82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72B82" w:rsidRPr="00FD5FBC" w:rsidRDefault="00D72B82" w:rsidP="00FD5FBC">
      <w:pPr>
        <w:jc w:val="center"/>
        <w:rPr>
          <w:rFonts w:ascii="Times New Roman" w:hAnsi="Times New Roman"/>
          <w:b/>
          <w:sz w:val="28"/>
          <w:szCs w:val="28"/>
        </w:rPr>
      </w:pPr>
      <w:r w:rsidRPr="00FD5FBC">
        <w:rPr>
          <w:rFonts w:ascii="Times New Roman" w:hAnsi="Times New Roman"/>
          <w:b/>
          <w:sz w:val="28"/>
          <w:szCs w:val="28"/>
        </w:rPr>
        <w:t>МДОАУ «Детский сад №107 «Маячок» 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D5FBC">
        <w:rPr>
          <w:rFonts w:ascii="Times New Roman" w:hAnsi="Times New Roman"/>
          <w:b/>
          <w:sz w:val="28"/>
          <w:szCs w:val="28"/>
        </w:rPr>
        <w:t>Орска»</w:t>
      </w:r>
    </w:p>
    <w:p w:rsidR="00D72B82" w:rsidRDefault="00D72B82"/>
    <w:p w:rsidR="00D72B82" w:rsidRDefault="00D72B82" w:rsidP="000875DA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2B82" w:rsidRDefault="00D72B82" w:rsidP="000875D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" o:spid="_x0000_s1035" type="#_x0000_t75" alt="http://mdou29.ru/wp-content/uploads/2016/08/cropped-fon.jpg" style="position:absolute;left:0;text-align:left;margin-left:55.3pt;margin-top:16pt;width:108pt;height:108.5pt;z-index:251653120;visibility:visible;mso-wrap-distance-left:10.92pt;mso-wrap-distance-right:11.58pt;mso-wrap-distance-bottom:10.64775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">
            <v:imagedata r:id="rId8" o:title=""/>
            <o:lock v:ext="edit" aspectratio="f"/>
            <w10:wrap type="square" side="left"/>
          </v:shape>
        </w:pict>
      </w:r>
    </w:p>
    <w:p w:rsidR="00D72B82" w:rsidRDefault="00D72B82" w:rsidP="000875DA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2B82" w:rsidRDefault="00D72B82" w:rsidP="000875DA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2B82" w:rsidRDefault="00D72B82" w:rsidP="000875DA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2B82" w:rsidRDefault="00D72B82" w:rsidP="000875DA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2B82" w:rsidRDefault="00D72B82" w:rsidP="000875DA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2B82" w:rsidRDefault="00D72B82" w:rsidP="000875D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Квест-технология, как средство развития детской инициативы.</w:t>
      </w:r>
    </w:p>
    <w:p w:rsidR="00D72B82" w:rsidRDefault="00D72B82" w:rsidP="0023522C">
      <w:pPr>
        <w:jc w:val="right"/>
        <w:rPr>
          <w:rFonts w:ascii="Times New Roman" w:hAnsi="Times New Roman"/>
          <w:b/>
          <w:sz w:val="28"/>
          <w:szCs w:val="28"/>
        </w:rPr>
      </w:pPr>
    </w:p>
    <w:p w:rsidR="00D72B82" w:rsidRDefault="00D72B82" w:rsidP="0023522C">
      <w:pPr>
        <w:jc w:val="right"/>
        <w:rPr>
          <w:rFonts w:ascii="Times New Roman" w:hAnsi="Times New Roman"/>
          <w:b/>
          <w:sz w:val="24"/>
          <w:szCs w:val="24"/>
        </w:rPr>
      </w:pPr>
      <w:r w:rsidRPr="0023522C">
        <w:rPr>
          <w:rFonts w:ascii="Times New Roman" w:hAnsi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/>
          <w:b/>
          <w:sz w:val="28"/>
          <w:szCs w:val="28"/>
        </w:rPr>
        <w:t>высшей</w:t>
      </w:r>
      <w:r w:rsidRPr="0023522C">
        <w:rPr>
          <w:rFonts w:ascii="Times New Roman" w:hAnsi="Times New Roman"/>
          <w:b/>
          <w:sz w:val="28"/>
          <w:szCs w:val="28"/>
        </w:rPr>
        <w:t xml:space="preserve"> квалификационной категории Коныгина О.А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72B82" w:rsidRDefault="00D72B82" w:rsidP="0030178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72B82" w:rsidRDefault="00D72B82" w:rsidP="0030178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72B82" w:rsidRDefault="00D72B82" w:rsidP="0030178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72B82" w:rsidRDefault="00D72B82" w:rsidP="00FF69EF">
      <w:pPr>
        <w:spacing w:before="225" w:after="225"/>
        <w:ind w:firstLine="360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A013AA">
        <w:rPr>
          <w:rFonts w:ascii="Times New Roman" w:hAnsi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План подготовки  квеста</w:t>
      </w:r>
      <w:r w:rsidRPr="00A013AA">
        <w:rPr>
          <w:rFonts w:ascii="Times New Roman" w:hAnsi="Times New Roman"/>
          <w:b/>
          <w:color w:val="FF0000"/>
          <w:sz w:val="28"/>
          <w:szCs w:val="28"/>
          <w:lang w:eastAsia="ru-RU"/>
        </w:rPr>
        <w:t>:</w:t>
      </w:r>
    </w:p>
    <w:p w:rsidR="00D72B82" w:rsidRPr="00C9769F" w:rsidRDefault="00D72B82" w:rsidP="00DF0B52">
      <w:pPr>
        <w:spacing w:before="225" w:after="225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3430C2">
        <w:rPr>
          <w:rFonts w:ascii="Times New Roman" w:hAnsi="Times New Roman"/>
          <w:sz w:val="28"/>
          <w:szCs w:val="28"/>
          <w:lang w:eastAsia="ru-RU"/>
        </w:rPr>
        <w:t>Творческая группа «Квесторики»</w:t>
      </w:r>
      <w:r w:rsidRPr="003430C2">
        <w:rPr>
          <w:rFonts w:ascii="Times New Roman" w:hAnsi="Times New Roman"/>
          <w:snapToGrid w:val="0"/>
          <w:color w:val="FF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F45188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4" o:spid="_x0000_i1026" type="#_x0000_t75" style="width:231.75pt;height:14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">
            <v:imagedata r:id="rId9" o:title=""/>
            <o:lock v:ext="edit" aspectratio="f"/>
          </v:shape>
        </w:pict>
      </w:r>
    </w:p>
    <w:p w:rsidR="00D72B82" w:rsidRPr="000875DA" w:rsidRDefault="00D72B82" w:rsidP="00377966">
      <w:pPr>
        <w:pStyle w:val="ListParagraph"/>
        <w:numPr>
          <w:ilvl w:val="0"/>
          <w:numId w:val="2"/>
        </w:numPr>
        <w:spacing w:before="225" w:after="225"/>
        <w:ind w:left="284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DF0B52">
        <w:rPr>
          <w:rFonts w:ascii="Times New Roman" w:hAnsi="Times New Roman"/>
          <w:color w:val="000000"/>
          <w:sz w:val="28"/>
          <w:szCs w:val="28"/>
        </w:rPr>
        <w:t>Составители карт</w:t>
      </w:r>
      <w:r w:rsidRPr="00D16CC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F4518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" o:spid="_x0000_i1027" type="#_x0000_t75" style="width:187.5pt;height:18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">
            <v:imagedata r:id="rId10" o:title=""/>
            <o:lock v:ext="edit" aspectratio="f"/>
          </v:shape>
        </w:pict>
      </w:r>
    </w:p>
    <w:p w:rsidR="00D72B82" w:rsidRPr="00DF0B52" w:rsidRDefault="00D72B82" w:rsidP="000875DA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DF0B52">
        <w:rPr>
          <w:rFonts w:ascii="Times New Roman" w:hAnsi="Times New Roman"/>
          <w:color w:val="000000"/>
          <w:sz w:val="28"/>
          <w:szCs w:val="28"/>
        </w:rPr>
        <w:t>Дизайнеры реквизита</w:t>
      </w:r>
    </w:p>
    <w:p w:rsidR="00D72B82" w:rsidRPr="00DF0B52" w:rsidRDefault="00D72B82" w:rsidP="000875DA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DF0B52">
        <w:rPr>
          <w:rFonts w:ascii="Times New Roman" w:hAnsi="Times New Roman"/>
          <w:color w:val="000000"/>
          <w:sz w:val="28"/>
          <w:szCs w:val="28"/>
        </w:rPr>
        <w:t>Создатели 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 w:rsidRPr="00DF0B52">
        <w:rPr>
          <w:rFonts w:ascii="Times New Roman" w:hAnsi="Times New Roman"/>
          <w:color w:val="000000"/>
          <w:sz w:val="28"/>
          <w:szCs w:val="28"/>
        </w:rPr>
        <w:t>ундтреков.</w:t>
      </w:r>
    </w:p>
    <w:p w:rsidR="00D72B82" w:rsidRPr="00DF0B52" w:rsidRDefault="00D72B82" w:rsidP="00DF0B52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DF0B52">
        <w:rPr>
          <w:rFonts w:ascii="Times New Roman" w:hAnsi="Times New Roman"/>
          <w:color w:val="000000"/>
          <w:sz w:val="28"/>
          <w:szCs w:val="28"/>
        </w:rPr>
        <w:t>Тестеры костюмов</w:t>
      </w:r>
      <w:r w:rsidRPr="00DF0B5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pict>
          <v:shape id="Рисунок 8" o:spid="_x0000_i1028" type="#_x0000_t75" style="width:201.75pt;height:16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">
            <v:imagedata r:id="rId11" o:title=""/>
            <o:lock v:ext="edit" aspectratio="f"/>
          </v:shape>
        </w:pict>
      </w:r>
    </w:p>
    <w:p w:rsidR="00D72B82" w:rsidRPr="00DF0B52" w:rsidRDefault="00D72B82" w:rsidP="000875DA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DF0B52">
        <w:rPr>
          <w:rFonts w:ascii="Times New Roman" w:hAnsi="Times New Roman"/>
          <w:color w:val="000000"/>
          <w:sz w:val="28"/>
          <w:szCs w:val="28"/>
        </w:rPr>
        <w:t>Решатели головоломок.</w:t>
      </w:r>
    </w:p>
    <w:p w:rsidR="00D72B82" w:rsidRPr="00377966" w:rsidRDefault="00D72B82" w:rsidP="00631D95">
      <w:pPr>
        <w:pStyle w:val="ListParagraph"/>
        <w:spacing w:before="225" w:after="225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377966">
        <w:rPr>
          <w:rFonts w:ascii="Times New Roman" w:hAnsi="Times New Roman"/>
          <w:b/>
          <w:color w:val="FF0000"/>
          <w:sz w:val="28"/>
          <w:szCs w:val="28"/>
        </w:rPr>
        <w:t>2.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377966">
        <w:rPr>
          <w:rFonts w:ascii="Times New Roman" w:hAnsi="Times New Roman"/>
          <w:b/>
          <w:color w:val="FF0000"/>
          <w:sz w:val="28"/>
          <w:szCs w:val="28"/>
          <w:lang w:eastAsia="ru-RU"/>
        </w:rPr>
        <w:t>Выбор темы квеста</w:t>
      </w:r>
    </w:p>
    <w:p w:rsidR="00D72B82" w:rsidRDefault="00D72B82" w:rsidP="00F268F7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Доска выбора </w:t>
      </w:r>
      <w:r w:rsidRPr="00F45188">
        <w:rPr>
          <w:rFonts w:ascii="Times New Roman" w:hAnsi="Times New Roman"/>
          <w:noProof/>
          <w:color w:val="111111"/>
          <w:sz w:val="28"/>
          <w:szCs w:val="28"/>
          <w:lang w:eastAsia="ru-RU"/>
        </w:rPr>
        <w:pict>
          <v:shape id="Рисунок 7" o:spid="_x0000_i1029" type="#_x0000_t75" style="width:191.25pt;height:20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">
            <v:imagedata r:id="rId12" o:title=""/>
            <o:lock v:ext="edit" aspectratio="f"/>
          </v:shape>
        </w:pict>
      </w:r>
    </w:p>
    <w:p w:rsidR="00D72B82" w:rsidRDefault="00D72B82" w:rsidP="00A013AA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Интерактивное </w:t>
      </w:r>
      <w:bookmarkStart w:id="0" w:name="_GoBack"/>
      <w:bookmarkEnd w:id="0"/>
      <w:r>
        <w:rPr>
          <w:rFonts w:ascii="Times New Roman" w:hAnsi="Times New Roman"/>
          <w:color w:val="111111"/>
          <w:sz w:val="28"/>
          <w:szCs w:val="28"/>
          <w:lang w:eastAsia="ru-RU"/>
        </w:rPr>
        <w:t>обсуждение</w:t>
      </w:r>
    </w:p>
    <w:p w:rsidR="00D72B82" w:rsidRDefault="00D72B82" w:rsidP="00A013AA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Чемодан - путешествий.</w:t>
      </w:r>
    </w:p>
    <w:p w:rsidR="00D72B82" w:rsidRDefault="00D72B82" w:rsidP="00A013AA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Мозговой штурм.</w:t>
      </w:r>
    </w:p>
    <w:p w:rsidR="00D72B82" w:rsidRDefault="00D72B82" w:rsidP="00A013AA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Голосование.</w:t>
      </w:r>
    </w:p>
    <w:p w:rsidR="00D72B82" w:rsidRPr="00974CB5" w:rsidRDefault="00D72B82" w:rsidP="000875DA">
      <w:pPr>
        <w:pStyle w:val="ListParagraph"/>
        <w:spacing w:before="225" w:after="225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974CB5">
        <w:rPr>
          <w:rFonts w:ascii="Times New Roman" w:hAnsi="Times New Roman"/>
          <w:b/>
          <w:color w:val="FF0000"/>
          <w:sz w:val="28"/>
          <w:szCs w:val="28"/>
          <w:lang w:eastAsia="ru-RU"/>
        </w:rPr>
        <w:t>3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974CB5">
        <w:rPr>
          <w:rFonts w:ascii="Times New Roman" w:hAnsi="Times New Roman"/>
          <w:b/>
          <w:color w:val="FF0000"/>
          <w:sz w:val="28"/>
          <w:szCs w:val="28"/>
          <w:lang w:eastAsia="ru-RU"/>
        </w:rPr>
        <w:t>.Итоги квеста</w:t>
      </w:r>
    </w:p>
    <w:p w:rsidR="00D72B82" w:rsidRPr="00974CB5" w:rsidRDefault="00D72B82" w:rsidP="000875DA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4CB5">
        <w:rPr>
          <w:rFonts w:ascii="Times New Roman" w:hAnsi="Times New Roman"/>
          <w:color w:val="000000"/>
          <w:sz w:val="28"/>
          <w:szCs w:val="28"/>
          <w:lang w:eastAsia="ru-RU"/>
        </w:rPr>
        <w:t>Квестленд</w:t>
      </w:r>
    </w:p>
    <w:p w:rsidR="00D72B82" w:rsidRDefault="00D72B82" w:rsidP="00974CB5">
      <w:pPr>
        <w:pStyle w:val="ListParagraph"/>
        <w:spacing w:before="225" w:after="225"/>
        <w:ind w:left="360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F45188">
        <w:rPr>
          <w:highlight w:val="darkGray"/>
        </w:rPr>
        <w:pict>
          <v:shape id="_x0000_i1030" type="#_x0000_t75" style="width:208.5pt;height:156pt">
            <v:imagedata r:id="rId13" o:title=""/>
          </v:shape>
        </w:pict>
      </w:r>
    </w:p>
    <w:p w:rsidR="00D72B82" w:rsidRPr="00974CB5" w:rsidRDefault="00D72B82" w:rsidP="000875DA">
      <w:pPr>
        <w:pStyle w:val="ListParagraph"/>
        <w:numPr>
          <w:ilvl w:val="0"/>
          <w:numId w:val="2"/>
        </w:numPr>
        <w:spacing w:before="225" w:after="22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4CB5">
        <w:rPr>
          <w:rFonts w:ascii="Times New Roman" w:hAnsi="Times New Roman"/>
          <w:color w:val="000000"/>
          <w:sz w:val="28"/>
          <w:szCs w:val="28"/>
          <w:lang w:eastAsia="ru-RU"/>
        </w:rPr>
        <w:t>Стоп-кадр.</w:t>
      </w:r>
    </w:p>
    <w:p w:rsidR="00D72B82" w:rsidRPr="00AC7F78" w:rsidRDefault="00D72B82" w:rsidP="00AC7F78">
      <w:pPr>
        <w:pStyle w:val="ListParagraph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pict>
          <v:shape id="_x0000_i1031" type="#_x0000_t75" style="width:180.75pt;height:196.5pt" o:allowoverlap="f">
            <v:imagedata r:id="rId14" o:title="" cropbottom="3620f" cropright="3195f"/>
          </v:shape>
        </w:pict>
      </w:r>
    </w:p>
    <w:p w:rsidR="00D72B82" w:rsidRPr="00AC7F78" w:rsidRDefault="00D72B82" w:rsidP="00AC7F78">
      <w:pPr>
        <w:spacing w:before="225" w:after="225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D72B82" w:rsidRPr="00AC7F78" w:rsidRDefault="00D72B82" w:rsidP="00AC7F78">
      <w:pPr>
        <w:spacing w:before="225" w:after="225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D72B82" w:rsidRPr="00AC7F78" w:rsidRDefault="00D72B82" w:rsidP="00AC7F78">
      <w:pPr>
        <w:spacing w:after="0"/>
        <w:ind w:left="-113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AC7F78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 </w:t>
      </w:r>
    </w:p>
    <w:p w:rsidR="00D72B82" w:rsidRDefault="00D72B82" w:rsidP="007A1569">
      <w:pPr>
        <w:spacing w:before="225" w:after="225" w:line="240" w:lineRule="auto"/>
        <w:ind w:left="-1134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7A1569">
        <w:rPr>
          <w:rFonts w:ascii="Times New Roman" w:hAnsi="Times New Roman"/>
          <w:color w:val="111111"/>
          <w:sz w:val="24"/>
          <w:szCs w:val="24"/>
          <w:lang w:eastAsia="ru-RU"/>
        </w:rPr>
        <w:t>• загадки;</w:t>
      </w: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Default="00D72B82" w:rsidP="00631D95">
      <w:pPr>
        <w:spacing w:before="225" w:after="225" w:line="240" w:lineRule="auto"/>
        <w:ind w:left="-1134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Pr="007A1569" w:rsidRDefault="00D72B82" w:rsidP="007A1569">
      <w:pPr>
        <w:spacing w:before="225" w:after="225" w:line="240" w:lineRule="auto"/>
        <w:ind w:left="-1134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D72B82" w:rsidRPr="007A1569" w:rsidRDefault="00D72B82" w:rsidP="007A1569">
      <w:pPr>
        <w:spacing w:before="225" w:after="225" w:line="240" w:lineRule="auto"/>
        <w:ind w:left="-1134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7A1569">
        <w:rPr>
          <w:rFonts w:ascii="Times New Roman" w:hAnsi="Times New Roman"/>
          <w:color w:val="111111"/>
          <w:sz w:val="24"/>
          <w:szCs w:val="24"/>
          <w:lang w:eastAsia="ru-RU"/>
        </w:rPr>
        <w:t>• ребусы;</w:t>
      </w:r>
    </w:p>
    <w:p w:rsidR="00D72B82" w:rsidRPr="00B43A8E" w:rsidRDefault="00D72B82" w:rsidP="007A1569">
      <w:pPr>
        <w:spacing w:after="0" w:line="240" w:lineRule="auto"/>
        <w:ind w:left="-1134"/>
        <w:rPr>
          <w:rFonts w:ascii="Times New Roman" w:hAnsi="Times New Roman"/>
          <w:color w:val="111111"/>
          <w:sz w:val="27"/>
          <w:szCs w:val="27"/>
          <w:lang w:eastAsia="ru-RU"/>
        </w:rPr>
      </w:pPr>
      <w:r w:rsidRPr="007A1569">
        <w:rPr>
          <w:rFonts w:ascii="Times New Roman" w:hAnsi="Times New Roman"/>
          <w:color w:val="111111"/>
          <w:sz w:val="24"/>
          <w:szCs w:val="24"/>
          <w:lang w:eastAsia="ru-RU"/>
        </w:rPr>
        <w:t>• игры </w:t>
      </w:r>
      <w:r w:rsidRPr="007A1569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>
        <w:rPr>
          <w:noProof/>
          <w:lang w:eastAsia="ru-RU"/>
        </w:rPr>
        <w:pict>
          <v:shape id="Рисунок 19" o:spid="_x0000_i1032" type="#_x0000_t75" style="width:219.75pt;height:17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">
            <v:imagedata r:id="rId15" o:title=""/>
            <o:lock v:ext="edit" aspectratio="f"/>
          </v:shape>
        </w:pict>
      </w:r>
    </w:p>
    <w:sectPr w:rsidR="00D72B82" w:rsidRPr="00B43A8E" w:rsidSect="00FF69EF">
      <w:pgSz w:w="16838" w:h="11906" w:orient="landscape"/>
      <w:pgMar w:top="709" w:right="1134" w:bottom="851" w:left="1134" w:header="709" w:footer="709" w:gutter="0"/>
      <w:cols w:num="3" w:space="159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B82" w:rsidRDefault="00D72B82" w:rsidP="007A49AE">
      <w:pPr>
        <w:spacing w:after="0" w:line="240" w:lineRule="auto"/>
      </w:pPr>
      <w:r>
        <w:separator/>
      </w:r>
    </w:p>
  </w:endnote>
  <w:endnote w:type="continuationSeparator" w:id="0">
    <w:p w:rsidR="00D72B82" w:rsidRDefault="00D72B82" w:rsidP="007A4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B82" w:rsidRDefault="00D72B82" w:rsidP="007A49AE">
      <w:pPr>
        <w:spacing w:after="0" w:line="240" w:lineRule="auto"/>
      </w:pPr>
      <w:r>
        <w:separator/>
      </w:r>
    </w:p>
  </w:footnote>
  <w:footnote w:type="continuationSeparator" w:id="0">
    <w:p w:rsidR="00D72B82" w:rsidRDefault="00D72B82" w:rsidP="007A4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618A1"/>
    <w:multiLevelType w:val="hybridMultilevel"/>
    <w:tmpl w:val="506CB8C0"/>
    <w:lvl w:ilvl="0" w:tplc="14543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ED5D94"/>
    <w:multiLevelType w:val="hybridMultilevel"/>
    <w:tmpl w:val="679E83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78D"/>
    <w:rsid w:val="000875DA"/>
    <w:rsid w:val="000A5937"/>
    <w:rsid w:val="001050E8"/>
    <w:rsid w:val="001234BC"/>
    <w:rsid w:val="0017327F"/>
    <w:rsid w:val="0023522C"/>
    <w:rsid w:val="00284135"/>
    <w:rsid w:val="0030178D"/>
    <w:rsid w:val="003430C2"/>
    <w:rsid w:val="003706CB"/>
    <w:rsid w:val="00377966"/>
    <w:rsid w:val="003D0495"/>
    <w:rsid w:val="004C001B"/>
    <w:rsid w:val="005D0B69"/>
    <w:rsid w:val="005D19AF"/>
    <w:rsid w:val="006104DC"/>
    <w:rsid w:val="00631D95"/>
    <w:rsid w:val="00681D70"/>
    <w:rsid w:val="00762AC8"/>
    <w:rsid w:val="007A1569"/>
    <w:rsid w:val="007A49AE"/>
    <w:rsid w:val="008F6FFE"/>
    <w:rsid w:val="00974CB5"/>
    <w:rsid w:val="00A013AA"/>
    <w:rsid w:val="00AC7F78"/>
    <w:rsid w:val="00B43A8E"/>
    <w:rsid w:val="00C9769F"/>
    <w:rsid w:val="00CB0BA6"/>
    <w:rsid w:val="00D16CC8"/>
    <w:rsid w:val="00D72B82"/>
    <w:rsid w:val="00D85A1A"/>
    <w:rsid w:val="00DA610C"/>
    <w:rsid w:val="00DB418B"/>
    <w:rsid w:val="00DF0B52"/>
    <w:rsid w:val="00E82E83"/>
    <w:rsid w:val="00EA3F26"/>
    <w:rsid w:val="00F268F7"/>
    <w:rsid w:val="00F45188"/>
    <w:rsid w:val="00FD5FBC"/>
    <w:rsid w:val="00FF325E"/>
    <w:rsid w:val="00FF34CA"/>
    <w:rsid w:val="00FF6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93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A4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49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A4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A49A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A4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A49AE"/>
    <w:rPr>
      <w:rFonts w:cs="Times New Roman"/>
    </w:rPr>
  </w:style>
  <w:style w:type="paragraph" w:styleId="ListParagraph">
    <w:name w:val="List Paragraph"/>
    <w:basedOn w:val="Normal"/>
    <w:uiPriority w:val="99"/>
    <w:qFormat/>
    <w:rsid w:val="00AC7F78"/>
    <w:pPr>
      <w:ind w:left="720"/>
      <w:contextualSpacing/>
    </w:pPr>
  </w:style>
  <w:style w:type="table" w:styleId="TableGrid">
    <w:name w:val="Table Grid"/>
    <w:basedOn w:val="TableNormal"/>
    <w:uiPriority w:val="99"/>
    <w:rsid w:val="005D0B6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uiPriority w:val="99"/>
    <w:rsid w:val="00C9769F"/>
    <w:pPr>
      <w:spacing w:after="200" w:line="276" w:lineRule="auto"/>
    </w:pPr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142</Words>
  <Characters>816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Квест - это командная игра, идея игры проста – команда, перемещаясь по точкам, выполняет различные задания</dc:title>
  <dc:subject/>
  <dc:creator>107</dc:creator>
  <cp:keywords/>
  <dc:description/>
  <cp:lastModifiedBy>user</cp:lastModifiedBy>
  <cp:revision>2</cp:revision>
  <cp:lastPrinted>2023-03-01T13:41:00Z</cp:lastPrinted>
  <dcterms:created xsi:type="dcterms:W3CDTF">2024-02-08T12:04:00Z</dcterms:created>
  <dcterms:modified xsi:type="dcterms:W3CDTF">2024-02-08T12:04:00Z</dcterms:modified>
</cp:coreProperties>
</file>