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C03B3" w14:textId="77777777" w:rsidR="004D02C5" w:rsidRDefault="004D02C5" w:rsidP="004D02C5">
      <w:pPr>
        <w:jc w:val="center"/>
      </w:pPr>
      <w:r>
        <w:rPr>
          <w:noProof/>
          <w:lang w:eastAsia="fr-FR"/>
        </w:rPr>
        <w:drawing>
          <wp:inline distT="0" distB="0" distL="0" distR="0" wp14:anchorId="4403FAE2" wp14:editId="33DEA337">
            <wp:extent cx="1516380" cy="1761509"/>
            <wp:effectExtent l="0" t="0" r="7620" b="0"/>
            <wp:docPr id="3" name="Image 2" descr="LOGO_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A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275" cy="176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CDC2" w14:textId="77777777" w:rsidR="004D02C5" w:rsidRDefault="004D02C5" w:rsidP="004D02C5">
      <w:pPr>
        <w:jc w:val="center"/>
      </w:pPr>
    </w:p>
    <w:p w14:paraId="47A05C40" w14:textId="77777777" w:rsidR="004D02C5" w:rsidRDefault="004D02C5" w:rsidP="004D02C5">
      <w:pPr>
        <w:jc w:val="center"/>
      </w:pPr>
    </w:p>
    <w:p w14:paraId="6DFFD5BE" w14:textId="6DBA6F29" w:rsidR="004D02C5" w:rsidRDefault="004D02C5" w:rsidP="004D02C5">
      <w:pPr>
        <w:jc w:val="center"/>
        <w:rPr>
          <w:b/>
          <w:sz w:val="32"/>
        </w:rPr>
      </w:pPr>
      <w:r w:rsidRPr="00EE13AC">
        <w:rPr>
          <w:b/>
          <w:sz w:val="72"/>
        </w:rPr>
        <w:t>C</w:t>
      </w:r>
      <w:r w:rsidRPr="00EE13AC">
        <w:rPr>
          <w:b/>
          <w:sz w:val="32"/>
        </w:rPr>
        <w:t>ERTIFICAT D’</w:t>
      </w:r>
      <w:r w:rsidRPr="00EE13AC">
        <w:rPr>
          <w:b/>
          <w:sz w:val="72"/>
        </w:rPr>
        <w:t>A</w:t>
      </w:r>
      <w:r w:rsidRPr="00EE13AC">
        <w:rPr>
          <w:b/>
          <w:sz w:val="32"/>
        </w:rPr>
        <w:t>PTITUDE</w:t>
      </w:r>
      <w:r w:rsidRPr="00EE13AC">
        <w:rPr>
          <w:b/>
          <w:sz w:val="36"/>
        </w:rPr>
        <w:t xml:space="preserve"> </w:t>
      </w:r>
      <w:r w:rsidRPr="00EE13AC">
        <w:rPr>
          <w:b/>
          <w:sz w:val="72"/>
        </w:rPr>
        <w:t>P</w:t>
      </w:r>
      <w:r w:rsidRPr="00EE13AC">
        <w:rPr>
          <w:b/>
          <w:sz w:val="32"/>
        </w:rPr>
        <w:t>ROFESSIONNELLE</w:t>
      </w:r>
    </w:p>
    <w:p w14:paraId="244764C4" w14:textId="61F18A31" w:rsidR="00EE13AC" w:rsidRPr="00EE13AC" w:rsidRDefault="00EE13AC" w:rsidP="004D02C5">
      <w:pPr>
        <w:jc w:val="center"/>
        <w:rPr>
          <w:b/>
          <w:sz w:val="28"/>
        </w:rPr>
      </w:pPr>
      <w:r w:rsidRPr="00EE13AC">
        <w:rPr>
          <w:sz w:val="24"/>
        </w:rPr>
        <w:t>Première Année</w:t>
      </w:r>
    </w:p>
    <w:p w14:paraId="4A2795A6" w14:textId="2A25D610" w:rsidR="004D02C5" w:rsidRDefault="004D02C5" w:rsidP="004D02C5">
      <w:pPr>
        <w:jc w:val="center"/>
        <w:rPr>
          <w:sz w:val="24"/>
        </w:rPr>
      </w:pPr>
      <w:r w:rsidRPr="00EE13AC">
        <w:rPr>
          <w:sz w:val="24"/>
        </w:rPr>
        <w:t xml:space="preserve">UG3 – Mathématiques-Physique-Chimie </w:t>
      </w:r>
    </w:p>
    <w:p w14:paraId="0891E4B4" w14:textId="77777777" w:rsidR="00EE13AC" w:rsidRPr="00EE13AC" w:rsidRDefault="00EE13AC" w:rsidP="00EE13AC">
      <w:pPr>
        <w:ind w:left="142"/>
        <w:jc w:val="center"/>
        <w:rPr>
          <w:sz w:val="24"/>
        </w:rPr>
      </w:pPr>
    </w:p>
    <w:p w14:paraId="6BA4D12D" w14:textId="77777777" w:rsidR="004D02C5" w:rsidRDefault="004D02C5" w:rsidP="00EE1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center"/>
        <w:rPr>
          <w:sz w:val="32"/>
        </w:rPr>
      </w:pPr>
    </w:p>
    <w:p w14:paraId="79EC8D4D" w14:textId="3F46DDBB" w:rsidR="00EE13AC" w:rsidRPr="009810B8" w:rsidRDefault="00EE13AC" w:rsidP="00EE1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center"/>
        <w:rPr>
          <w:b/>
          <w:sz w:val="40"/>
          <w:szCs w:val="120"/>
        </w:rPr>
      </w:pPr>
      <w:r w:rsidRPr="009810B8">
        <w:rPr>
          <w:b/>
          <w:sz w:val="40"/>
          <w:szCs w:val="120"/>
        </w:rPr>
        <w:t>Mathématiques</w:t>
      </w:r>
    </w:p>
    <w:p w14:paraId="1CB53224" w14:textId="5CA31960" w:rsidR="00B23C9B" w:rsidRDefault="00B23C9B" w:rsidP="00B23C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142"/>
        <w:jc w:val="center"/>
        <w:rPr>
          <w:b/>
          <w:sz w:val="48"/>
          <w:szCs w:val="120"/>
        </w:rPr>
      </w:pPr>
      <w:r w:rsidRPr="009810B8">
        <w:rPr>
          <w:b/>
          <w:sz w:val="48"/>
          <w:szCs w:val="120"/>
        </w:rPr>
        <w:t>Proportionnalité (suite)</w:t>
      </w:r>
    </w:p>
    <w:p w14:paraId="78115442" w14:textId="77777777" w:rsidR="009810B8" w:rsidRPr="009810B8" w:rsidRDefault="009810B8" w:rsidP="00981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2"/>
        <w:jc w:val="center"/>
        <w:rPr>
          <w:b/>
          <w:sz w:val="48"/>
          <w:szCs w:val="120"/>
        </w:rPr>
      </w:pPr>
    </w:p>
    <w:p w14:paraId="2CF99D51" w14:textId="672AE94F" w:rsidR="004D02C5" w:rsidRPr="009810B8" w:rsidRDefault="00EE13AC" w:rsidP="00EE1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center"/>
        <w:rPr>
          <w:b/>
          <w:sz w:val="96"/>
          <w:szCs w:val="120"/>
        </w:rPr>
      </w:pPr>
      <w:r w:rsidRPr="009810B8">
        <w:rPr>
          <w:b/>
          <w:sz w:val="96"/>
          <w:szCs w:val="120"/>
        </w:rPr>
        <w:t>Pourcentages</w:t>
      </w:r>
    </w:p>
    <w:p w14:paraId="7445620C" w14:textId="607AA89B" w:rsidR="009810B8" w:rsidRPr="009810B8" w:rsidRDefault="009810B8" w:rsidP="00EE1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center"/>
        <w:rPr>
          <w:b/>
          <w:sz w:val="96"/>
          <w:szCs w:val="120"/>
        </w:rPr>
      </w:pPr>
      <w:r w:rsidRPr="009810B8">
        <w:rPr>
          <w:b/>
          <w:sz w:val="96"/>
          <w:szCs w:val="120"/>
        </w:rPr>
        <w:t>Echelles</w:t>
      </w:r>
    </w:p>
    <w:p w14:paraId="7F14EA8A" w14:textId="523EC555" w:rsidR="004D02C5" w:rsidRDefault="004D02C5" w:rsidP="00EE13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center"/>
        <w:rPr>
          <w:b/>
          <w:sz w:val="44"/>
        </w:rPr>
      </w:pPr>
    </w:p>
    <w:p w14:paraId="543B8FE7" w14:textId="77777777" w:rsidR="004D02C5" w:rsidRDefault="004D02C5" w:rsidP="00EE13AC">
      <w:pPr>
        <w:ind w:left="142"/>
      </w:pPr>
    </w:p>
    <w:p w14:paraId="0C0C81B0" w14:textId="77777777" w:rsidR="004D02C5" w:rsidRDefault="004D02C5" w:rsidP="004D02C5"/>
    <w:p w14:paraId="56D7FE93" w14:textId="4CC11D82" w:rsidR="004D02C5" w:rsidRPr="00EE13AC" w:rsidRDefault="00EE13AC" w:rsidP="00EE13AC">
      <w:pPr>
        <w:spacing w:line="360" w:lineRule="auto"/>
        <w:rPr>
          <w:sz w:val="24"/>
        </w:rPr>
      </w:pPr>
      <w:r w:rsidRPr="00EE13AC">
        <w:rPr>
          <w:sz w:val="24"/>
        </w:rPr>
        <w:tab/>
        <w:t xml:space="preserve">Nom : </w:t>
      </w:r>
      <w:r w:rsidRPr="00EE13AC">
        <w:rPr>
          <w:color w:val="808080" w:themeColor="background1" w:themeShade="80"/>
          <w:sz w:val="24"/>
        </w:rPr>
        <w:t>…………</w:t>
      </w:r>
      <w:proofErr w:type="gramStart"/>
      <w:r w:rsidRPr="00EE13AC">
        <w:rPr>
          <w:color w:val="808080" w:themeColor="background1" w:themeShade="80"/>
          <w:sz w:val="24"/>
        </w:rPr>
        <w:t>…….</w:t>
      </w:r>
      <w:proofErr w:type="gramEnd"/>
      <w:r w:rsidRPr="00EE13AC">
        <w:rPr>
          <w:color w:val="808080" w:themeColor="background1" w:themeShade="80"/>
          <w:sz w:val="24"/>
        </w:rPr>
        <w:t>…………………………………………………………</w:t>
      </w:r>
    </w:p>
    <w:p w14:paraId="26CDC4E3" w14:textId="5ADC33EE" w:rsidR="00EE13AC" w:rsidRPr="00EE13AC" w:rsidRDefault="00EE13AC" w:rsidP="00EE13AC">
      <w:pPr>
        <w:spacing w:line="360" w:lineRule="auto"/>
        <w:ind w:firstLine="708"/>
        <w:rPr>
          <w:sz w:val="24"/>
        </w:rPr>
      </w:pPr>
      <w:r w:rsidRPr="00EE13AC">
        <w:rPr>
          <w:sz w:val="24"/>
        </w:rPr>
        <w:t xml:space="preserve">Groupe : </w:t>
      </w:r>
      <w:r w:rsidRPr="00EE13AC">
        <w:rPr>
          <w:color w:val="808080" w:themeColor="background1" w:themeShade="80"/>
          <w:sz w:val="24"/>
        </w:rPr>
        <w:t>………………………………………………………………………</w:t>
      </w:r>
      <w:r w:rsidRPr="00EE13AC">
        <w:rPr>
          <w:sz w:val="24"/>
        </w:rPr>
        <w:tab/>
      </w:r>
    </w:p>
    <w:p w14:paraId="374E2BBD" w14:textId="77777777" w:rsidR="004D02C5" w:rsidRDefault="004D02C5" w:rsidP="004D02C5"/>
    <w:p w14:paraId="06EDEE7E" w14:textId="4BE35A50" w:rsidR="00B958CB" w:rsidRDefault="009810B8" w:rsidP="00BD7539">
      <w:pPr>
        <w:pStyle w:val="Titre1"/>
      </w:pPr>
      <w:bookmarkStart w:id="0" w:name="_Toc117272966"/>
      <w:bookmarkStart w:id="1" w:name="_Toc11727303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AEA39D" wp14:editId="6FFFD011">
                <wp:simplePos x="0" y="0"/>
                <wp:positionH relativeFrom="margin">
                  <wp:posOffset>-250825</wp:posOffset>
                </wp:positionH>
                <wp:positionV relativeFrom="paragraph">
                  <wp:posOffset>502920</wp:posOffset>
                </wp:positionV>
                <wp:extent cx="7063740" cy="1531620"/>
                <wp:effectExtent l="19050" t="19050" r="22860" b="11430"/>
                <wp:wrapTight wrapText="bothSides">
                  <wp:wrapPolygon edited="0">
                    <wp:start x="-58" y="-269"/>
                    <wp:lineTo x="-58" y="21493"/>
                    <wp:lineTo x="21612" y="21493"/>
                    <wp:lineTo x="21612" y="-269"/>
                    <wp:lineTo x="-58" y="-269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740" cy="15316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A7AE74" w14:textId="77777777" w:rsidR="007112F6" w:rsidRPr="009810B8" w:rsidRDefault="007112F6" w:rsidP="009810B8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Cs w:val="22"/>
                              </w:rPr>
                            </w:pPr>
                            <w:r w:rsidRPr="009810B8">
                              <w:rPr>
                                <w:rFonts w:ascii="Arial" w:hAnsi="Arial" w:cs="Arial"/>
                                <w:color w:val="000000"/>
                                <w:szCs w:val="22"/>
                              </w:rPr>
                              <w:t xml:space="preserve">Traiter des problèmes de pourcentages et d’échelles liés à la vie courante ou professionnelle. </w:t>
                            </w:r>
                          </w:p>
                          <w:p w14:paraId="2CDC4D91" w14:textId="77777777" w:rsidR="007112F6" w:rsidRPr="009810B8" w:rsidRDefault="007112F6" w:rsidP="009810B8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9810B8">
                              <w:rPr>
                                <w:rFonts w:ascii="Arial" w:hAnsi="Arial" w:cs="Arial"/>
                                <w:szCs w:val="22"/>
                              </w:rPr>
                              <w:t xml:space="preserve">Connaissant deux des données suivantes : </w:t>
                            </w:r>
                          </w:p>
                          <w:p w14:paraId="1A987AB6" w14:textId="54644EBE" w:rsidR="007112F6" w:rsidRPr="009810B8" w:rsidRDefault="007112F6" w:rsidP="009810B8">
                            <w:pPr>
                              <w:pStyle w:val="Paragraphedeliste"/>
                              <w:numPr>
                                <w:ilvl w:val="1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810B8">
                              <w:rPr>
                                <w:rFonts w:ascii="Calibri" w:hAnsi="Calibri" w:cs="Calibri"/>
                                <w:bCs/>
                                <w:sz w:val="23"/>
                                <w:szCs w:val="23"/>
                              </w:rPr>
                              <w:t>pourcentage</w:t>
                            </w:r>
                            <w:proofErr w:type="gramEnd"/>
                            <w:r w:rsidRPr="009810B8">
                              <w:rPr>
                                <w:rFonts w:ascii="Calibri" w:hAnsi="Calibri" w:cs="Calibri"/>
                                <w:bCs/>
                                <w:sz w:val="23"/>
                                <w:szCs w:val="23"/>
                              </w:rPr>
                              <w:t xml:space="preserve"> ou échelle, </w:t>
                            </w:r>
                          </w:p>
                          <w:p w14:paraId="66A85315" w14:textId="7B275FED" w:rsidR="007112F6" w:rsidRPr="009810B8" w:rsidRDefault="007112F6" w:rsidP="009810B8">
                            <w:pPr>
                              <w:pStyle w:val="Paragraphedeliste"/>
                              <w:numPr>
                                <w:ilvl w:val="1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810B8">
                              <w:rPr>
                                <w:rFonts w:ascii="Calibri" w:hAnsi="Calibri" w:cs="Calibri"/>
                                <w:bCs/>
                                <w:sz w:val="23"/>
                                <w:szCs w:val="23"/>
                              </w:rPr>
                              <w:t>valeur</w:t>
                            </w:r>
                            <w:proofErr w:type="gramEnd"/>
                            <w:r w:rsidRPr="009810B8">
                              <w:rPr>
                                <w:rFonts w:ascii="Calibri" w:hAnsi="Calibri" w:cs="Calibri"/>
                                <w:bCs/>
                                <w:sz w:val="23"/>
                                <w:szCs w:val="23"/>
                              </w:rPr>
                              <w:t xml:space="preserve"> initiale, </w:t>
                            </w:r>
                          </w:p>
                          <w:p w14:paraId="62884AF5" w14:textId="7099433B" w:rsidR="007112F6" w:rsidRPr="009810B8" w:rsidRDefault="007112F6" w:rsidP="009810B8">
                            <w:pPr>
                              <w:pStyle w:val="Paragraphedeliste"/>
                              <w:numPr>
                                <w:ilvl w:val="1"/>
                                <w:numId w:val="3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810B8">
                              <w:rPr>
                                <w:rFonts w:ascii="Calibri" w:hAnsi="Calibri" w:cs="Calibri"/>
                                <w:bCs/>
                                <w:sz w:val="23"/>
                                <w:szCs w:val="23"/>
                              </w:rPr>
                              <w:t>valeur</w:t>
                            </w:r>
                            <w:proofErr w:type="gramEnd"/>
                            <w:r w:rsidRPr="009810B8">
                              <w:rPr>
                                <w:rFonts w:ascii="Calibri" w:hAnsi="Calibri" w:cs="Calibri"/>
                                <w:bCs/>
                                <w:sz w:val="23"/>
                                <w:szCs w:val="23"/>
                              </w:rPr>
                              <w:t xml:space="preserve"> finale, </w:t>
                            </w:r>
                          </w:p>
                          <w:p w14:paraId="3EADEED1" w14:textId="6BDCA483" w:rsidR="007112F6" w:rsidRDefault="007112F6" w:rsidP="009810B8">
                            <w:pPr>
                              <w:ind w:firstLine="708"/>
                              <w:rPr>
                                <w:rFonts w:ascii="Arial" w:hAnsi="Arial" w:cs="Arial"/>
                                <w:color w:val="000000"/>
                                <w:szCs w:val="22"/>
                              </w:rPr>
                            </w:pPr>
                            <w:proofErr w:type="gramStart"/>
                            <w:r w:rsidRPr="009810B8">
                              <w:rPr>
                                <w:rFonts w:ascii="Arial" w:hAnsi="Arial" w:cs="Arial"/>
                                <w:color w:val="000000"/>
                                <w:szCs w:val="22"/>
                              </w:rPr>
                              <w:t>calculer</w:t>
                            </w:r>
                            <w:proofErr w:type="gramEnd"/>
                            <w:r w:rsidRPr="009810B8">
                              <w:rPr>
                                <w:rFonts w:ascii="Arial" w:hAnsi="Arial" w:cs="Arial"/>
                                <w:color w:val="000000"/>
                                <w:szCs w:val="22"/>
                              </w:rPr>
                              <w:t xml:space="preserve"> la troisième. </w:t>
                            </w:r>
                          </w:p>
                          <w:p w14:paraId="0AA02BC2" w14:textId="2A1B8D8A" w:rsidR="007112F6" w:rsidRDefault="007112F6" w:rsidP="009810B8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t>Connaître : le coefficient multiplicateur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EA39D" id="Rectangle 2" o:spid="_x0000_s1026" style="position:absolute;margin-left:-19.75pt;margin-top:39.6pt;width:556.2pt;height:120.6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" filled="f" strokecolor="#a5a5a5 [2092]" strokeweight="2.25pt">
                <v:textbox>
                  <w:txbxContent>
                    <w:p w14:paraId="25A7AE74" w14:textId="77777777" w:rsidR="007112F6" w:rsidRPr="009810B8" w:rsidRDefault="007112F6" w:rsidP="009810B8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Cs w:val="22"/>
                        </w:rPr>
                      </w:pPr>
                      <w:r w:rsidRPr="009810B8">
                        <w:rPr>
                          <w:rFonts w:ascii="Arial" w:hAnsi="Arial" w:cs="Arial"/>
                          <w:color w:val="000000"/>
                          <w:szCs w:val="22"/>
                        </w:rPr>
                        <w:t xml:space="preserve">Traiter des problèmes de pourcentages et d’échelles liés à la vie courante ou professionnelle. </w:t>
                      </w:r>
                    </w:p>
                    <w:p w14:paraId="2CDC4D91" w14:textId="77777777" w:rsidR="007112F6" w:rsidRPr="009810B8" w:rsidRDefault="007112F6" w:rsidP="009810B8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Cs w:val="22"/>
                        </w:rPr>
                      </w:pPr>
                      <w:r w:rsidRPr="009810B8">
                        <w:rPr>
                          <w:rFonts w:ascii="Arial" w:hAnsi="Arial" w:cs="Arial"/>
                          <w:szCs w:val="22"/>
                        </w:rPr>
                        <w:t xml:space="preserve">Connaissant deux des données suivantes : </w:t>
                      </w:r>
                    </w:p>
                    <w:p w14:paraId="1A987AB6" w14:textId="54644EBE" w:rsidR="007112F6" w:rsidRPr="009810B8" w:rsidRDefault="007112F6" w:rsidP="009810B8">
                      <w:pPr>
                        <w:pStyle w:val="Paragraphedeliste"/>
                        <w:numPr>
                          <w:ilvl w:val="1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3"/>
                          <w:szCs w:val="23"/>
                        </w:rPr>
                      </w:pPr>
                      <w:proofErr w:type="gramStart"/>
                      <w:r w:rsidRPr="009810B8">
                        <w:rPr>
                          <w:rFonts w:ascii="Calibri" w:hAnsi="Calibri" w:cs="Calibri"/>
                          <w:bCs/>
                          <w:sz w:val="23"/>
                          <w:szCs w:val="23"/>
                        </w:rPr>
                        <w:t>pourcentage</w:t>
                      </w:r>
                      <w:proofErr w:type="gramEnd"/>
                      <w:r w:rsidRPr="009810B8">
                        <w:rPr>
                          <w:rFonts w:ascii="Calibri" w:hAnsi="Calibri" w:cs="Calibri"/>
                          <w:bCs/>
                          <w:sz w:val="23"/>
                          <w:szCs w:val="23"/>
                        </w:rPr>
                        <w:t xml:space="preserve"> ou échelle, </w:t>
                      </w:r>
                    </w:p>
                    <w:p w14:paraId="66A85315" w14:textId="7B275FED" w:rsidR="007112F6" w:rsidRPr="009810B8" w:rsidRDefault="007112F6" w:rsidP="009810B8">
                      <w:pPr>
                        <w:pStyle w:val="Paragraphedeliste"/>
                        <w:numPr>
                          <w:ilvl w:val="1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3"/>
                          <w:szCs w:val="23"/>
                        </w:rPr>
                      </w:pPr>
                      <w:proofErr w:type="gramStart"/>
                      <w:r w:rsidRPr="009810B8">
                        <w:rPr>
                          <w:rFonts w:ascii="Calibri" w:hAnsi="Calibri" w:cs="Calibri"/>
                          <w:bCs/>
                          <w:sz w:val="23"/>
                          <w:szCs w:val="23"/>
                        </w:rPr>
                        <w:t>valeur</w:t>
                      </w:r>
                      <w:proofErr w:type="gramEnd"/>
                      <w:r w:rsidRPr="009810B8">
                        <w:rPr>
                          <w:rFonts w:ascii="Calibri" w:hAnsi="Calibri" w:cs="Calibri"/>
                          <w:bCs/>
                          <w:sz w:val="23"/>
                          <w:szCs w:val="23"/>
                        </w:rPr>
                        <w:t xml:space="preserve"> initiale, </w:t>
                      </w:r>
                    </w:p>
                    <w:p w14:paraId="62884AF5" w14:textId="7099433B" w:rsidR="007112F6" w:rsidRPr="009810B8" w:rsidRDefault="007112F6" w:rsidP="009810B8">
                      <w:pPr>
                        <w:pStyle w:val="Paragraphedeliste"/>
                        <w:numPr>
                          <w:ilvl w:val="1"/>
                          <w:numId w:val="3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3"/>
                          <w:szCs w:val="23"/>
                        </w:rPr>
                      </w:pPr>
                      <w:proofErr w:type="gramStart"/>
                      <w:r w:rsidRPr="009810B8">
                        <w:rPr>
                          <w:rFonts w:ascii="Calibri" w:hAnsi="Calibri" w:cs="Calibri"/>
                          <w:bCs/>
                          <w:sz w:val="23"/>
                          <w:szCs w:val="23"/>
                        </w:rPr>
                        <w:t>valeur</w:t>
                      </w:r>
                      <w:proofErr w:type="gramEnd"/>
                      <w:r w:rsidRPr="009810B8">
                        <w:rPr>
                          <w:rFonts w:ascii="Calibri" w:hAnsi="Calibri" w:cs="Calibri"/>
                          <w:bCs/>
                          <w:sz w:val="23"/>
                          <w:szCs w:val="23"/>
                        </w:rPr>
                        <w:t xml:space="preserve"> finale, </w:t>
                      </w:r>
                    </w:p>
                    <w:p w14:paraId="3EADEED1" w14:textId="6BDCA483" w:rsidR="007112F6" w:rsidRDefault="007112F6" w:rsidP="009810B8">
                      <w:pPr>
                        <w:ind w:firstLine="708"/>
                        <w:rPr>
                          <w:rFonts w:ascii="Arial" w:hAnsi="Arial" w:cs="Arial"/>
                          <w:color w:val="000000"/>
                          <w:szCs w:val="22"/>
                        </w:rPr>
                      </w:pPr>
                      <w:proofErr w:type="gramStart"/>
                      <w:r w:rsidRPr="009810B8">
                        <w:rPr>
                          <w:rFonts w:ascii="Arial" w:hAnsi="Arial" w:cs="Arial"/>
                          <w:color w:val="000000"/>
                          <w:szCs w:val="22"/>
                        </w:rPr>
                        <w:t>calculer</w:t>
                      </w:r>
                      <w:proofErr w:type="gramEnd"/>
                      <w:r w:rsidRPr="009810B8">
                        <w:rPr>
                          <w:rFonts w:ascii="Arial" w:hAnsi="Arial" w:cs="Arial"/>
                          <w:color w:val="000000"/>
                          <w:szCs w:val="22"/>
                        </w:rPr>
                        <w:t xml:space="preserve"> la troisième. </w:t>
                      </w:r>
                    </w:p>
                    <w:p w14:paraId="0AA02BC2" w14:textId="2A1B8D8A" w:rsidR="007112F6" w:rsidRDefault="007112F6" w:rsidP="009810B8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</w:pPr>
                      <w:r>
                        <w:t>Connaître : le coefficient multiplicateur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4212F">
        <w:t>Objectifs :</w:t>
      </w:r>
      <w:bookmarkEnd w:id="0"/>
      <w:bookmarkEnd w:id="1"/>
    </w:p>
    <w:p w14:paraId="396ED4AF" w14:textId="7A34851B" w:rsidR="00EE13AC" w:rsidRDefault="00EE13AC" w:rsidP="00EE13AC">
      <w:bookmarkStart w:id="2" w:name="_Toc117273047"/>
    </w:p>
    <w:p w14:paraId="454863C9" w14:textId="0872A989" w:rsidR="009810B8" w:rsidRPr="009810B8" w:rsidRDefault="009810B8" w:rsidP="00B0379D">
      <w:pPr>
        <w:pStyle w:val="Titre1"/>
        <w:rPr>
          <w:b/>
          <w:sz w:val="44"/>
        </w:rPr>
      </w:pPr>
      <w:r w:rsidRPr="009810B8">
        <w:rPr>
          <w:b/>
          <w:sz w:val="44"/>
        </w:rPr>
        <w:t>Partie 1 : Pourcentages</w:t>
      </w:r>
    </w:p>
    <w:p w14:paraId="5A2220C4" w14:textId="7F283A10" w:rsidR="00EE13AC" w:rsidRDefault="00B0379D" w:rsidP="00B0379D">
      <w:pPr>
        <w:pStyle w:val="Titre1"/>
      </w:pPr>
      <w:r>
        <w:t>Définition </w:t>
      </w:r>
    </w:p>
    <w:p w14:paraId="17BBA4D7" w14:textId="6F3109F2" w:rsidR="00EE13AC" w:rsidRPr="003B1B76" w:rsidRDefault="00B0379D" w:rsidP="00EE13AC">
      <w:pPr>
        <w:rPr>
          <w:rFonts w:ascii="Arial" w:hAnsi="Arial" w:cs="Arial"/>
          <w:color w:val="202124"/>
          <w:sz w:val="24"/>
          <w:shd w:val="clear" w:color="auto" w:fill="FFFFFF"/>
        </w:rPr>
      </w:pPr>
      <w:r w:rsidRPr="003B1B76">
        <w:rPr>
          <w:sz w:val="24"/>
        </w:rPr>
        <w:t xml:space="preserve">Un pourcentage est </w:t>
      </w:r>
      <w:r w:rsidRPr="003B1B76">
        <w:rPr>
          <w:rFonts w:ascii="Arial" w:hAnsi="Arial" w:cs="Arial"/>
          <w:color w:val="202124"/>
          <w:sz w:val="24"/>
          <w:shd w:val="clear" w:color="auto" w:fill="FFFFFF"/>
        </w:rPr>
        <w:t xml:space="preserve">une proportion donnée </w:t>
      </w:r>
      <w:r w:rsidRPr="003B1B76">
        <w:rPr>
          <w:rFonts w:ascii="Arial" w:hAnsi="Arial" w:cs="Arial"/>
          <w:b/>
          <w:color w:val="202124"/>
          <w:sz w:val="24"/>
          <w:shd w:val="clear" w:color="auto" w:fill="FFFFFF"/>
        </w:rPr>
        <w:t>pour cent</w:t>
      </w:r>
      <w:r w:rsidRPr="003B1B76">
        <w:rPr>
          <w:rFonts w:ascii="Arial" w:hAnsi="Arial" w:cs="Arial"/>
          <w:color w:val="202124"/>
          <w:sz w:val="24"/>
          <w:shd w:val="clear" w:color="auto" w:fill="FFFFFF"/>
        </w:rPr>
        <w:t xml:space="preserve"> unités, cent éléments. Cela correspond aussi à la quantité correspondant à cette proportion.</w:t>
      </w:r>
    </w:p>
    <w:p w14:paraId="475781C6" w14:textId="6C5153DD" w:rsidR="00B0379D" w:rsidRPr="003B1B76" w:rsidRDefault="00B0379D" w:rsidP="00EE13AC">
      <w:pPr>
        <w:rPr>
          <w:sz w:val="24"/>
        </w:rPr>
      </w:pPr>
      <w:r w:rsidRPr="003B1B76">
        <w:rPr>
          <w:sz w:val="24"/>
        </w:rPr>
        <w:t>Ces cent unités ou éléments correspondent soit la quantité totale, soit à une quantité de référence.</w:t>
      </w:r>
    </w:p>
    <w:p w14:paraId="753E892B" w14:textId="64B7E85D" w:rsidR="00B0379D" w:rsidRPr="003B1B76" w:rsidRDefault="00B0379D" w:rsidP="00EE13AC">
      <w:pPr>
        <w:rPr>
          <w:sz w:val="24"/>
        </w:rPr>
      </w:pPr>
      <w:r w:rsidRPr="003B1B76">
        <w:rPr>
          <w:sz w:val="24"/>
        </w:rPr>
        <w:t>Exemple</w:t>
      </w:r>
      <w:r w:rsidR="00B66884" w:rsidRPr="003B1B76">
        <w:rPr>
          <w:sz w:val="24"/>
        </w:rPr>
        <w:t>s</w:t>
      </w:r>
      <w:r w:rsidRPr="003B1B76">
        <w:rPr>
          <w:sz w:val="24"/>
        </w:rPr>
        <w:t xml:space="preserve"> : </w:t>
      </w:r>
    </w:p>
    <w:p w14:paraId="2E6CF3DA" w14:textId="77777777" w:rsidR="00B66884" w:rsidRPr="003B1B76" w:rsidRDefault="00B0379D" w:rsidP="00B66884">
      <w:pPr>
        <w:pStyle w:val="Paragraphedeliste"/>
        <w:numPr>
          <w:ilvl w:val="0"/>
          <w:numId w:val="32"/>
        </w:numPr>
        <w:rPr>
          <w:sz w:val="24"/>
        </w:rPr>
      </w:pPr>
      <w:r w:rsidRPr="003B1B76">
        <w:rPr>
          <w:sz w:val="24"/>
        </w:rPr>
        <w:t xml:space="preserve">52 pour cent des inscrits sur la liste électorale sont allés voter. </w:t>
      </w:r>
      <w:r w:rsidRPr="003B1B76">
        <w:rPr>
          <w:sz w:val="24"/>
        </w:rPr>
        <w:sym w:font="Wingdings" w:char="F0E8"/>
      </w:r>
      <w:r w:rsidRPr="003B1B76">
        <w:rPr>
          <w:sz w:val="24"/>
        </w:rPr>
        <w:t xml:space="preserve"> 52 personnes parmi 100 personnes</w:t>
      </w:r>
      <w:r w:rsidR="00B66884" w:rsidRPr="003B1B76">
        <w:rPr>
          <w:sz w:val="24"/>
        </w:rPr>
        <w:t xml:space="preserve"> au </w:t>
      </w:r>
      <w:r w:rsidR="00B66884" w:rsidRPr="003B1B76">
        <w:rPr>
          <w:b/>
          <w:sz w:val="24"/>
        </w:rPr>
        <w:t>total</w:t>
      </w:r>
      <w:r w:rsidRPr="003B1B76">
        <w:rPr>
          <w:sz w:val="24"/>
        </w:rPr>
        <w:t>.</w:t>
      </w:r>
    </w:p>
    <w:p w14:paraId="486EDC65" w14:textId="589A3195" w:rsidR="00B66884" w:rsidRPr="003B1B76" w:rsidRDefault="00B66884" w:rsidP="00B66884">
      <w:pPr>
        <w:pStyle w:val="Paragraphedeliste"/>
        <w:numPr>
          <w:ilvl w:val="0"/>
          <w:numId w:val="32"/>
        </w:numPr>
        <w:rPr>
          <w:sz w:val="24"/>
        </w:rPr>
      </w:pPr>
      <w:r w:rsidRPr="003B1B76">
        <w:rPr>
          <w:sz w:val="24"/>
        </w:rPr>
        <w:t>Pour faire u</w:t>
      </w:r>
      <w:r w:rsidRPr="003B1B76">
        <w:rPr>
          <w:rFonts w:ascii="Arial" w:eastAsia="Times New Roman" w:hAnsi="Arial" w:cs="Arial"/>
          <w:color w:val="0B2138"/>
          <w:lang w:eastAsia="fr-FR"/>
        </w:rPr>
        <w:t xml:space="preserve">n pain à base de farine de blé T55, il faudra environ 60% d’eau </w:t>
      </w:r>
      <w:r w:rsidRPr="003B1B76">
        <w:rPr>
          <w:rFonts w:eastAsia="Times New Roman"/>
          <w:sz w:val="24"/>
          <w:lang w:eastAsia="fr-FR"/>
        </w:rPr>
        <w:sym w:font="Wingdings" w:char="F0E8"/>
      </w:r>
      <w:r w:rsidRPr="003B1B76">
        <w:rPr>
          <w:rFonts w:ascii="Arial" w:eastAsia="Times New Roman" w:hAnsi="Arial" w:cs="Arial"/>
          <w:color w:val="0B2138"/>
          <w:lang w:eastAsia="fr-FR"/>
        </w:rPr>
        <w:t xml:space="preserve"> 60g d’eau pour une quantité de </w:t>
      </w:r>
      <w:r w:rsidRPr="003B1B76">
        <w:rPr>
          <w:rFonts w:ascii="Arial" w:eastAsia="Times New Roman" w:hAnsi="Arial" w:cs="Arial"/>
          <w:b/>
          <w:color w:val="0B2138"/>
          <w:lang w:eastAsia="fr-FR"/>
        </w:rPr>
        <w:t>référence</w:t>
      </w:r>
      <w:r w:rsidRPr="003B1B76">
        <w:rPr>
          <w:rFonts w:ascii="Arial" w:eastAsia="Times New Roman" w:hAnsi="Arial" w:cs="Arial"/>
          <w:color w:val="0B2138"/>
          <w:lang w:eastAsia="fr-FR"/>
        </w:rPr>
        <w:t xml:space="preserve"> de 100g de farine</w:t>
      </w:r>
    </w:p>
    <w:p w14:paraId="41BD2B5E" w14:textId="31CD716A" w:rsidR="00B0379D" w:rsidRDefault="00E25911" w:rsidP="00E25911">
      <w:pPr>
        <w:tabs>
          <w:tab w:val="left" w:pos="1260"/>
        </w:tabs>
      </w:pPr>
      <w:r>
        <w:tab/>
      </w:r>
    </w:p>
    <w:p w14:paraId="4B5E8D56" w14:textId="532BA2D5" w:rsidR="00E25911" w:rsidRDefault="00E25911" w:rsidP="00E25911">
      <w:pPr>
        <w:pStyle w:val="Titre1"/>
      </w:pPr>
      <w:r>
        <w:t>Activités</w:t>
      </w:r>
    </w:p>
    <w:p w14:paraId="3184B69E" w14:textId="77777777" w:rsidR="00E25911" w:rsidRDefault="00E25911" w:rsidP="00E25911">
      <w:pPr>
        <w:tabs>
          <w:tab w:val="left" w:pos="1260"/>
        </w:tabs>
      </w:pPr>
    </w:p>
    <w:p w14:paraId="733746DA" w14:textId="6A4FF01E" w:rsidR="002F6F79" w:rsidRDefault="00A93B73" w:rsidP="005924DA">
      <w:pPr>
        <w:pStyle w:val="Titre2"/>
      </w:pPr>
      <w:r w:rsidRPr="005924DA">
        <w:rPr>
          <w:noProof/>
        </w:rPr>
        <w:drawing>
          <wp:anchor distT="0" distB="0" distL="114300" distR="114300" simplePos="0" relativeHeight="251719680" behindDoc="1" locked="0" layoutInCell="1" allowOverlap="1" wp14:anchorId="3DC668D5" wp14:editId="48EDBA43">
            <wp:simplePos x="0" y="0"/>
            <wp:positionH relativeFrom="column">
              <wp:posOffset>4450715</wp:posOffset>
            </wp:positionH>
            <wp:positionV relativeFrom="paragraph">
              <wp:posOffset>88265</wp:posOffset>
            </wp:positionV>
            <wp:extent cx="2316480" cy="2199005"/>
            <wp:effectExtent l="0" t="0" r="7620" b="0"/>
            <wp:wrapTight wrapText="bothSides">
              <wp:wrapPolygon edited="0">
                <wp:start x="0" y="0"/>
                <wp:lineTo x="0" y="21332"/>
                <wp:lineTo x="21493" y="21332"/>
                <wp:lineTo x="21493" y="0"/>
                <wp:lineTo x="0" y="0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4DA">
        <w:t>Activité</w:t>
      </w:r>
      <w:r w:rsidR="00606885">
        <w:t> :</w:t>
      </w:r>
      <w:r w:rsidR="00111EE3">
        <w:t> </w:t>
      </w:r>
      <w:r w:rsidR="00606885">
        <w:t>D</w:t>
      </w:r>
      <w:r w:rsidR="00111EE3">
        <w:t>ilution</w:t>
      </w:r>
      <w:bookmarkEnd w:id="2"/>
      <w:r w:rsidR="00111EE3">
        <w:t xml:space="preserve"> </w:t>
      </w:r>
    </w:p>
    <w:p w14:paraId="2AA61068" w14:textId="77777777" w:rsidR="00772B7D" w:rsidRPr="00772B7D" w:rsidRDefault="00772B7D" w:rsidP="00772B7D"/>
    <w:p w14:paraId="3FD03F52" w14:textId="03675D39" w:rsidR="005924DA" w:rsidRPr="003B1B76" w:rsidRDefault="005924DA" w:rsidP="005924DA">
      <w:pPr>
        <w:rPr>
          <w:sz w:val="24"/>
        </w:rPr>
      </w:pPr>
      <w:r w:rsidRPr="003B1B76">
        <w:rPr>
          <w:sz w:val="24"/>
        </w:rPr>
        <w:t>En chimie, une dilution est un mélange qui consiste à ajouter un liquide à une solution (liquide) afin d’</w:t>
      </w:r>
      <w:r w:rsidR="003B1B76">
        <w:rPr>
          <w:sz w:val="24"/>
        </w:rPr>
        <w:t>en</w:t>
      </w:r>
      <w:r w:rsidRPr="003B1B76">
        <w:rPr>
          <w:sz w:val="24"/>
        </w:rPr>
        <w:t xml:space="preserve"> faire baisser la concentration. </w:t>
      </w:r>
    </w:p>
    <w:p w14:paraId="331A08F4" w14:textId="77777777" w:rsidR="005924DA" w:rsidRPr="003B1B76" w:rsidRDefault="005924DA" w:rsidP="005924DA">
      <w:pPr>
        <w:rPr>
          <w:sz w:val="24"/>
        </w:rPr>
      </w:pPr>
      <w:r w:rsidRPr="003B1B76">
        <w:rPr>
          <w:sz w:val="24"/>
        </w:rPr>
        <w:t xml:space="preserve">On veut diluer de l’acide chloridrique. </w:t>
      </w:r>
    </w:p>
    <w:p w14:paraId="08D63C28" w14:textId="77777777" w:rsidR="005924DA" w:rsidRPr="003B1B76" w:rsidRDefault="005924DA" w:rsidP="005924DA">
      <w:pPr>
        <w:rPr>
          <w:sz w:val="24"/>
        </w:rPr>
      </w:pPr>
      <w:r w:rsidRPr="003B1B76">
        <w:rPr>
          <w:sz w:val="24"/>
        </w:rPr>
        <w:t>Pour ce faire :</w:t>
      </w:r>
    </w:p>
    <w:p w14:paraId="1DCE70E6" w14:textId="77777777" w:rsidR="00A93B73" w:rsidRPr="003B1B76" w:rsidRDefault="005924DA" w:rsidP="00A93B73">
      <w:pPr>
        <w:pStyle w:val="Sansinterligne"/>
        <w:rPr>
          <w:sz w:val="24"/>
        </w:rPr>
      </w:pPr>
      <w:r w:rsidRPr="003B1B76">
        <w:rPr>
          <w:sz w:val="24"/>
        </w:rPr>
        <w:t xml:space="preserve">1. on prélève 10 </w:t>
      </w:r>
      <w:proofErr w:type="spellStart"/>
      <w:r w:rsidRPr="003B1B76">
        <w:rPr>
          <w:sz w:val="24"/>
        </w:rPr>
        <w:t>cL</w:t>
      </w:r>
      <w:proofErr w:type="spellEnd"/>
      <w:r w:rsidRPr="003B1B76">
        <w:rPr>
          <w:sz w:val="24"/>
        </w:rPr>
        <w:t xml:space="preserve"> d’acide </w:t>
      </w:r>
    </w:p>
    <w:p w14:paraId="13CDDB09" w14:textId="77777777" w:rsidR="00B44213" w:rsidRPr="003B1B76" w:rsidRDefault="005924DA" w:rsidP="00B44213">
      <w:pPr>
        <w:pStyle w:val="Sansinterligne"/>
        <w:rPr>
          <w:sz w:val="24"/>
        </w:rPr>
      </w:pPr>
      <w:r w:rsidRPr="003B1B76">
        <w:rPr>
          <w:sz w:val="24"/>
        </w:rPr>
        <w:t xml:space="preserve">2. on met les 10 </w:t>
      </w:r>
      <w:proofErr w:type="spellStart"/>
      <w:r w:rsidRPr="003B1B76">
        <w:rPr>
          <w:sz w:val="24"/>
        </w:rPr>
        <w:t>cL</w:t>
      </w:r>
      <w:proofErr w:type="spellEnd"/>
      <w:r w:rsidRPr="003B1B76">
        <w:rPr>
          <w:sz w:val="24"/>
        </w:rPr>
        <w:t xml:space="preserve"> dans une fiole </w:t>
      </w:r>
    </w:p>
    <w:p w14:paraId="5B589394" w14:textId="77777777" w:rsidR="002F6F79" w:rsidRPr="003B1B76" w:rsidRDefault="005924DA" w:rsidP="00B44213">
      <w:pPr>
        <w:pStyle w:val="Sansinterligne"/>
        <w:rPr>
          <w:sz w:val="24"/>
        </w:rPr>
      </w:pPr>
      <w:r w:rsidRPr="003B1B76">
        <w:rPr>
          <w:sz w:val="24"/>
        </w:rPr>
        <w:t xml:space="preserve">3. on rajoute 40 </w:t>
      </w:r>
      <w:proofErr w:type="spellStart"/>
      <w:r w:rsidRPr="003B1B76">
        <w:rPr>
          <w:sz w:val="24"/>
        </w:rPr>
        <w:t>cL</w:t>
      </w:r>
      <w:proofErr w:type="spellEnd"/>
      <w:r w:rsidRPr="003B1B76">
        <w:rPr>
          <w:sz w:val="24"/>
        </w:rPr>
        <w:t xml:space="preserve"> d’eau</w:t>
      </w:r>
    </w:p>
    <w:p w14:paraId="70226E27" w14:textId="77777777" w:rsidR="00B44213" w:rsidRPr="003B1B76" w:rsidRDefault="00B44213" w:rsidP="00B44213">
      <w:pPr>
        <w:pStyle w:val="Sansinterligne"/>
        <w:rPr>
          <w:sz w:val="24"/>
        </w:rPr>
      </w:pPr>
    </w:p>
    <w:p w14:paraId="0FD8013C" w14:textId="7B3D8687" w:rsidR="003B1B76" w:rsidRDefault="003B1B76" w:rsidP="003B1B76">
      <w:pPr>
        <w:rPr>
          <w:sz w:val="24"/>
        </w:rPr>
      </w:pPr>
      <w:r w:rsidRPr="003B1B76">
        <w:rPr>
          <w:sz w:val="24"/>
        </w:rPr>
        <w:t xml:space="preserve">On cherche à savoir « Quel est le pourcentage d’acide dans le mélange ? » </w:t>
      </w:r>
    </w:p>
    <w:p w14:paraId="20BEEC20" w14:textId="48C754D5" w:rsidR="00625617" w:rsidRPr="00625617" w:rsidRDefault="00625617" w:rsidP="00625617">
      <w:pPr>
        <w:pStyle w:val="Paragraphedeliste"/>
        <w:numPr>
          <w:ilvl w:val="0"/>
          <w:numId w:val="35"/>
        </w:numPr>
        <w:rPr>
          <w:sz w:val="24"/>
        </w:rPr>
      </w:pPr>
      <w:proofErr w:type="gramStart"/>
      <w:r w:rsidRPr="00625617">
        <w:rPr>
          <w:sz w:val="24"/>
        </w:rPr>
        <w:t>cherche</w:t>
      </w:r>
      <w:r>
        <w:rPr>
          <w:sz w:val="24"/>
        </w:rPr>
        <w:t>r</w:t>
      </w:r>
      <w:proofErr w:type="gramEnd"/>
      <w:r w:rsidRPr="00625617">
        <w:rPr>
          <w:sz w:val="24"/>
        </w:rPr>
        <w:t xml:space="preserve"> le volume d’acide qu’il faudrait pour 100</w:t>
      </w:r>
      <w:r>
        <w:rPr>
          <w:sz w:val="24"/>
        </w:rPr>
        <w:t xml:space="preserve"> </w:t>
      </w:r>
      <w:r w:rsidRPr="00625617">
        <w:rPr>
          <w:sz w:val="24"/>
        </w:rPr>
        <w:t>c</w:t>
      </w:r>
      <w:r>
        <w:rPr>
          <w:sz w:val="24"/>
        </w:rPr>
        <w:t>l</w:t>
      </w:r>
      <w:r w:rsidRPr="00625617">
        <w:rPr>
          <w:sz w:val="24"/>
        </w:rPr>
        <w:t xml:space="preserve"> de mélange. </w:t>
      </w:r>
    </w:p>
    <w:p w14:paraId="73E8C2C1" w14:textId="193E6E45" w:rsidR="005924DA" w:rsidRPr="003B1B76" w:rsidRDefault="005924DA" w:rsidP="00751EE5">
      <w:pPr>
        <w:rPr>
          <w:sz w:val="24"/>
        </w:rPr>
      </w:pPr>
      <w:r w:rsidRPr="003B1B76">
        <w:rPr>
          <w:sz w:val="24"/>
        </w:rPr>
        <w:lastRenderedPageBreak/>
        <w:t>1) Quel</w:t>
      </w:r>
      <w:r w:rsidR="00625617">
        <w:rPr>
          <w:sz w:val="24"/>
        </w:rPr>
        <w:t xml:space="preserve"> est</w:t>
      </w:r>
      <w:r w:rsidRPr="003B1B76">
        <w:rPr>
          <w:sz w:val="24"/>
        </w:rPr>
        <w:t xml:space="preserve"> le volume </w:t>
      </w:r>
      <w:r w:rsidRPr="00625617">
        <w:rPr>
          <w:b/>
          <w:sz w:val="24"/>
        </w:rPr>
        <w:t>total</w:t>
      </w:r>
      <w:r w:rsidRPr="003B1B76">
        <w:rPr>
          <w:sz w:val="24"/>
        </w:rPr>
        <w:t xml:space="preserve"> en c</w:t>
      </w:r>
      <w:r w:rsidR="003B1B76">
        <w:rPr>
          <w:sz w:val="24"/>
        </w:rPr>
        <w:t>l</w:t>
      </w:r>
      <w:r w:rsidRPr="003B1B76">
        <w:rPr>
          <w:sz w:val="24"/>
        </w:rPr>
        <w:t xml:space="preserve"> du mélange </w:t>
      </w:r>
      <w:r w:rsidR="00625617">
        <w:rPr>
          <w:sz w:val="24"/>
        </w:rPr>
        <w:t xml:space="preserve">effectué </w:t>
      </w:r>
      <w:r w:rsidRPr="003B1B76">
        <w:rPr>
          <w:sz w:val="24"/>
        </w:rPr>
        <w:t xml:space="preserve">? </w:t>
      </w:r>
    </w:p>
    <w:p w14:paraId="47399B7C" w14:textId="443087D4" w:rsidR="00B44213" w:rsidRPr="00625617" w:rsidRDefault="00B44213" w:rsidP="00751EE5">
      <w:pPr>
        <w:rPr>
          <w:color w:val="808080" w:themeColor="background1" w:themeShade="80"/>
          <w:sz w:val="24"/>
        </w:rPr>
      </w:pPr>
      <w:r w:rsidRPr="00625617">
        <w:rPr>
          <w:color w:val="808080" w:themeColor="background1" w:themeShade="80"/>
          <w:sz w:val="24"/>
        </w:rPr>
        <w:t>…………………………………………………………………………………………………………………</w:t>
      </w:r>
    </w:p>
    <w:p w14:paraId="3AB106F4" w14:textId="6947A14E" w:rsidR="005924DA" w:rsidRPr="003B1B76" w:rsidRDefault="00625617" w:rsidP="00751EE5">
      <w:pPr>
        <w:rPr>
          <w:sz w:val="24"/>
        </w:rPr>
      </w:pPr>
      <w:r>
        <w:rPr>
          <w:sz w:val="24"/>
        </w:rPr>
        <w:t xml:space="preserve">2) </w:t>
      </w:r>
      <w:r w:rsidR="005924DA" w:rsidRPr="003B1B76">
        <w:rPr>
          <w:sz w:val="24"/>
        </w:rPr>
        <w:t>On construit donc un tableau de proportionnalité</w:t>
      </w:r>
      <w:r>
        <w:rPr>
          <w:sz w:val="24"/>
        </w:rPr>
        <w:t>.</w:t>
      </w:r>
      <w:r w:rsidR="005924DA" w:rsidRPr="003B1B76">
        <w:rPr>
          <w:sz w:val="24"/>
        </w:rPr>
        <w:t xml:space="preserve"> On peut déjà remplir 3 cases.</w:t>
      </w:r>
    </w:p>
    <w:tbl>
      <w:tblPr>
        <w:tblStyle w:val="Grilledutableau"/>
        <w:tblW w:w="0" w:type="auto"/>
        <w:tblInd w:w="884" w:type="dxa"/>
        <w:tblLook w:val="04A0" w:firstRow="1" w:lastRow="0" w:firstColumn="1" w:lastColumn="0" w:noHBand="0" w:noVBand="1"/>
      </w:tblPr>
      <w:tblGrid>
        <w:gridCol w:w="1705"/>
        <w:gridCol w:w="1705"/>
        <w:gridCol w:w="1705"/>
      </w:tblGrid>
      <w:tr w:rsidR="005924DA" w14:paraId="3C7153A9" w14:textId="77777777" w:rsidTr="00E17A3D">
        <w:trPr>
          <w:trHeight w:val="618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346494A9" w14:textId="77777777" w:rsidR="005924DA" w:rsidRDefault="005924DA" w:rsidP="00625617">
            <w:r>
              <w:t xml:space="preserve">Volume d’acide en </w:t>
            </w:r>
            <w:proofErr w:type="spellStart"/>
            <w:r>
              <w:t>cL</w:t>
            </w:r>
            <w:proofErr w:type="spellEnd"/>
          </w:p>
        </w:tc>
        <w:tc>
          <w:tcPr>
            <w:tcW w:w="1705" w:type="dxa"/>
            <w:vAlign w:val="center"/>
          </w:tcPr>
          <w:p w14:paraId="11A7DEF4" w14:textId="77777777" w:rsidR="005924DA" w:rsidRDefault="005924DA" w:rsidP="00625617"/>
        </w:tc>
        <w:tc>
          <w:tcPr>
            <w:tcW w:w="1705" w:type="dxa"/>
            <w:vAlign w:val="center"/>
          </w:tcPr>
          <w:p w14:paraId="7020FC06" w14:textId="77777777" w:rsidR="005924DA" w:rsidRDefault="005924DA" w:rsidP="00625617"/>
        </w:tc>
      </w:tr>
      <w:tr w:rsidR="005924DA" w14:paraId="30EB819F" w14:textId="77777777" w:rsidTr="00E17A3D">
        <w:trPr>
          <w:trHeight w:val="668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62A3605F" w14:textId="77777777" w:rsidR="005924DA" w:rsidRDefault="005924DA" w:rsidP="00625617">
            <w:r>
              <w:t>Volume du mélange</w:t>
            </w:r>
          </w:p>
        </w:tc>
        <w:tc>
          <w:tcPr>
            <w:tcW w:w="1705" w:type="dxa"/>
            <w:vAlign w:val="center"/>
          </w:tcPr>
          <w:p w14:paraId="30B4FE85" w14:textId="77777777" w:rsidR="005924DA" w:rsidRDefault="005924DA" w:rsidP="00625617"/>
        </w:tc>
        <w:tc>
          <w:tcPr>
            <w:tcW w:w="1705" w:type="dxa"/>
            <w:vAlign w:val="center"/>
          </w:tcPr>
          <w:p w14:paraId="2A94FE46" w14:textId="77777777" w:rsidR="005924DA" w:rsidRDefault="005924DA" w:rsidP="00625617"/>
        </w:tc>
      </w:tr>
    </w:tbl>
    <w:p w14:paraId="55D88175" w14:textId="77777777" w:rsidR="005924DA" w:rsidRDefault="005924DA" w:rsidP="00751EE5"/>
    <w:p w14:paraId="6DEB5764" w14:textId="32D351B4" w:rsidR="00943599" w:rsidRDefault="00943599" w:rsidP="00751EE5">
      <w:pPr>
        <w:rPr>
          <w:sz w:val="24"/>
        </w:rPr>
      </w:pPr>
      <w:r w:rsidRPr="00625617">
        <w:rPr>
          <w:sz w:val="24"/>
        </w:rPr>
        <w:t>2) Faire les calculs nécessaires pour trouver l</w:t>
      </w:r>
      <w:r w:rsidR="0009688F">
        <w:rPr>
          <w:sz w:val="24"/>
        </w:rPr>
        <w:t xml:space="preserve">e nombre </w:t>
      </w:r>
      <w:r w:rsidRPr="00625617">
        <w:rPr>
          <w:sz w:val="24"/>
        </w:rPr>
        <w:t>manquant.</w:t>
      </w:r>
    </w:p>
    <w:p w14:paraId="1E305EF0" w14:textId="432A5C01" w:rsidR="00625617" w:rsidRPr="00625617" w:rsidRDefault="00625617" w:rsidP="00751EE5">
      <w:pPr>
        <w:rPr>
          <w:color w:val="808080" w:themeColor="background1" w:themeShade="80"/>
        </w:rPr>
      </w:pPr>
      <w:r w:rsidRPr="00625617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78849B20" w14:textId="77777777" w:rsidR="00943599" w:rsidRPr="00625617" w:rsidRDefault="00943599" w:rsidP="00751EE5">
      <w:pPr>
        <w:rPr>
          <w:sz w:val="24"/>
        </w:rPr>
      </w:pPr>
      <w:r w:rsidRPr="00625617">
        <w:rPr>
          <w:sz w:val="24"/>
        </w:rPr>
        <w:t>3) Conclure.</w:t>
      </w:r>
    </w:p>
    <w:p w14:paraId="124007F3" w14:textId="10CE6E25" w:rsidR="00943599" w:rsidRPr="00625617" w:rsidRDefault="00943599" w:rsidP="00751EE5">
      <w:pPr>
        <w:rPr>
          <w:color w:val="808080" w:themeColor="background1" w:themeShade="80"/>
        </w:rPr>
      </w:pPr>
      <w:r w:rsidRPr="00625617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18D6C4C1" w14:textId="77777777" w:rsidR="00943599" w:rsidRDefault="00943599" w:rsidP="00751EE5"/>
    <w:p w14:paraId="74A96681" w14:textId="64EBF495" w:rsidR="00D25086" w:rsidRDefault="00D25086" w:rsidP="0009688F">
      <w:pPr>
        <w:pStyle w:val="Titre2"/>
        <w:spacing w:after="240"/>
      </w:pPr>
      <w:bookmarkStart w:id="3" w:name="_Toc117273048"/>
      <w:r>
        <w:t>Reconnaître un pourcentage visuellement</w:t>
      </w:r>
    </w:p>
    <w:p w14:paraId="4B12E693" w14:textId="5DC9B277" w:rsidR="00D25086" w:rsidRDefault="0009688F" w:rsidP="00D25086">
      <w:r>
        <w:t>Déterminer la proportion de cases colorées dans chaque carré :</w:t>
      </w:r>
    </w:p>
    <w:p w14:paraId="1DD05600" w14:textId="7FB2C458" w:rsidR="0009688F" w:rsidRDefault="0009688F" w:rsidP="00D25086">
      <w:r w:rsidRPr="0009688F">
        <w:drawing>
          <wp:inline distT="0" distB="0" distL="0" distR="0" wp14:anchorId="13FC6424" wp14:editId="12FB2A57">
            <wp:extent cx="1074456" cy="10896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5970" cy="110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09688F">
        <w:drawing>
          <wp:inline distT="0" distB="0" distL="0" distR="0" wp14:anchorId="2CF06AAD" wp14:editId="7514670B">
            <wp:extent cx="1100450" cy="1089969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2504" cy="11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09688F">
        <w:drawing>
          <wp:inline distT="0" distB="0" distL="0" distR="0" wp14:anchorId="6271D2FB" wp14:editId="668CA3EC">
            <wp:extent cx="1076838" cy="1082040"/>
            <wp:effectExtent l="0" t="0" r="9525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7408" cy="110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09688F">
        <w:drawing>
          <wp:inline distT="0" distB="0" distL="0" distR="0" wp14:anchorId="08234D8C" wp14:editId="3C3554DC">
            <wp:extent cx="1135380" cy="1157318"/>
            <wp:effectExtent l="0" t="0" r="762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9415" cy="117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83023" w14:textId="77777777" w:rsidR="0009688F" w:rsidRPr="0009688F" w:rsidRDefault="0009688F" w:rsidP="0009688F">
      <w:pPr>
        <w:rPr>
          <w:color w:val="808080" w:themeColor="background1" w:themeShade="80"/>
        </w:rPr>
      </w:pPr>
      <w:r w:rsidRPr="0009688F">
        <w:rPr>
          <w:color w:val="808080" w:themeColor="background1" w:themeShade="80"/>
        </w:rPr>
        <w:t>……………………</w:t>
      </w: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 w:rsidRPr="0009688F">
        <w:rPr>
          <w:color w:val="808080" w:themeColor="background1" w:themeShade="80"/>
        </w:rPr>
        <w:t>……………………</w:t>
      </w: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 w:rsidRPr="0009688F">
        <w:rPr>
          <w:color w:val="808080" w:themeColor="background1" w:themeShade="80"/>
        </w:rPr>
        <w:t>……………………</w:t>
      </w:r>
      <w:r>
        <w:rPr>
          <w:color w:val="808080" w:themeColor="background1" w:themeShade="80"/>
        </w:rPr>
        <w:tab/>
      </w:r>
      <w:r>
        <w:rPr>
          <w:color w:val="808080" w:themeColor="background1" w:themeShade="80"/>
        </w:rPr>
        <w:tab/>
      </w:r>
      <w:r w:rsidRPr="0009688F">
        <w:rPr>
          <w:color w:val="808080" w:themeColor="background1" w:themeShade="80"/>
        </w:rPr>
        <w:t>……………………</w:t>
      </w:r>
    </w:p>
    <w:p w14:paraId="2A1F8764" w14:textId="69FB0496" w:rsidR="00D25086" w:rsidRDefault="0009688F" w:rsidP="00D25086">
      <w:r>
        <w:rPr>
          <w:noProof/>
        </w:rPr>
        <w:drawing>
          <wp:anchor distT="0" distB="0" distL="114300" distR="114300" simplePos="0" relativeHeight="251805696" behindDoc="0" locked="0" layoutInCell="1" allowOverlap="1" wp14:anchorId="12A6D275" wp14:editId="2DE846CC">
            <wp:simplePos x="0" y="0"/>
            <wp:positionH relativeFrom="column">
              <wp:posOffset>5746115</wp:posOffset>
            </wp:positionH>
            <wp:positionV relativeFrom="paragraph">
              <wp:posOffset>7620</wp:posOffset>
            </wp:positionV>
            <wp:extent cx="670560" cy="670560"/>
            <wp:effectExtent l="0" t="0" r="0" b="0"/>
            <wp:wrapSquare wrapText="bothSides"/>
            <wp:docPr id="7" name="Image 7" descr="https://learningapps.org/qrcode.php?id=piosi7kvn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arningapps.org/qrcode.php?id=piosi7kvn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238ED7C7" wp14:editId="3C6745A6">
            <wp:simplePos x="0" y="0"/>
            <wp:positionH relativeFrom="column">
              <wp:posOffset>4742180</wp:posOffset>
            </wp:positionH>
            <wp:positionV relativeFrom="paragraph">
              <wp:posOffset>7620</wp:posOffset>
            </wp:positionV>
            <wp:extent cx="662940" cy="662940"/>
            <wp:effectExtent l="0" t="0" r="3810" b="3810"/>
            <wp:wrapSquare wrapText="bothSides"/>
            <wp:docPr id="4" name="Image 4" descr="https://learningapps.org/qrcode.php?id=pwzhtofi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wzhtofi5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Entraînement en ligne : </w:t>
      </w:r>
      <w:r w:rsidR="00D25086">
        <w:t xml:space="preserve">  </w:t>
      </w:r>
      <w:r>
        <w:tab/>
      </w:r>
      <w:hyperlink r:id="rId16" w:history="1">
        <w:r w:rsidRPr="0020755B">
          <w:rPr>
            <w:rStyle w:val="Lienhypertexte"/>
          </w:rPr>
          <w:t>https://learningapps.org/view7366438</w:t>
        </w:r>
      </w:hyperlink>
      <w:r w:rsidR="00D25086">
        <w:t xml:space="preserve"> </w:t>
      </w:r>
    </w:p>
    <w:p w14:paraId="1699C107" w14:textId="54A98A58" w:rsidR="00D25086" w:rsidRDefault="00D25086" w:rsidP="0009688F">
      <w:pPr>
        <w:ind w:left="2124" w:firstLine="708"/>
      </w:pPr>
      <w:hyperlink r:id="rId17" w:history="1">
        <w:r w:rsidRPr="0020755B">
          <w:rPr>
            <w:rStyle w:val="Lienhypertexte"/>
          </w:rPr>
          <w:t>https://learningapps.org/view16365395</w:t>
        </w:r>
      </w:hyperlink>
      <w:r>
        <w:t xml:space="preserve"> </w:t>
      </w:r>
    </w:p>
    <w:p w14:paraId="5832A638" w14:textId="3323ADBE" w:rsidR="00D25086" w:rsidRDefault="00D25086" w:rsidP="00D25086"/>
    <w:p w14:paraId="7ACD18AD" w14:textId="77777777" w:rsidR="0009688F" w:rsidRPr="00D25086" w:rsidRDefault="0009688F" w:rsidP="00D25086"/>
    <w:p w14:paraId="0246D88A" w14:textId="406EC5DC" w:rsidR="00943599" w:rsidRDefault="00B3193D" w:rsidP="0009688F">
      <w:pPr>
        <w:pStyle w:val="Titre2"/>
        <w:spacing w:after="240"/>
      </w:pPr>
      <w:r>
        <w:t>Activité : A</w:t>
      </w:r>
      <w:r w:rsidR="00943599">
        <w:t>ppliquer un pourcentage</w:t>
      </w:r>
      <w:bookmarkEnd w:id="3"/>
    </w:p>
    <w:p w14:paraId="28777638" w14:textId="34B8DDD9" w:rsidR="00943599" w:rsidRDefault="009B65FE" w:rsidP="00A93B73">
      <w:r w:rsidRPr="00943599">
        <w:rPr>
          <w:noProof/>
        </w:rPr>
        <w:drawing>
          <wp:anchor distT="0" distB="0" distL="114300" distR="114300" simplePos="0" relativeHeight="251720704" behindDoc="1" locked="0" layoutInCell="1" allowOverlap="1" wp14:anchorId="32B09452" wp14:editId="74B36365">
            <wp:simplePos x="0" y="0"/>
            <wp:positionH relativeFrom="column">
              <wp:posOffset>5555615</wp:posOffset>
            </wp:positionH>
            <wp:positionV relativeFrom="paragraph">
              <wp:posOffset>5080</wp:posOffset>
            </wp:positionV>
            <wp:extent cx="951230" cy="673735"/>
            <wp:effectExtent l="0" t="0" r="1270" b="0"/>
            <wp:wrapTight wrapText="bothSides">
              <wp:wrapPolygon edited="0">
                <wp:start x="0" y="0"/>
                <wp:lineTo x="0" y="20765"/>
                <wp:lineTo x="21196" y="20765"/>
                <wp:lineTo x="21196" y="0"/>
                <wp:lineTo x="0" y="0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599">
        <w:t xml:space="preserve">Tom a 40 bonbons dans son paquet. Il décide de les partager avec Victor. </w:t>
      </w:r>
    </w:p>
    <w:p w14:paraId="09FF19F0" w14:textId="15802379" w:rsidR="00943599" w:rsidRDefault="00943599" w:rsidP="00A93B73">
      <w:r>
        <w:t xml:space="preserve">Il dit à Victor ; « Tu peux prendre 25 % de mon paquet » </w:t>
      </w:r>
    </w:p>
    <w:p w14:paraId="1231B954" w14:textId="618BD5AF" w:rsidR="007C1873" w:rsidRDefault="000E663E" w:rsidP="00F02950">
      <w:r>
        <w:t xml:space="preserve">Combien </w:t>
      </w:r>
      <w:r w:rsidR="00F02950">
        <w:t>de bonbons aura Victor ?</w:t>
      </w:r>
    </w:p>
    <w:tbl>
      <w:tblPr>
        <w:tblStyle w:val="Grilledutableau"/>
        <w:tblpPr w:leftFromText="141" w:rightFromText="141" w:vertAnchor="text" w:horzAnchor="margin" w:tblpY="217"/>
        <w:tblW w:w="0" w:type="auto"/>
        <w:tblLook w:val="04A0" w:firstRow="1" w:lastRow="0" w:firstColumn="1" w:lastColumn="0" w:noHBand="0" w:noVBand="1"/>
      </w:tblPr>
      <w:tblGrid>
        <w:gridCol w:w="1705"/>
        <w:gridCol w:w="1705"/>
        <w:gridCol w:w="1705"/>
      </w:tblGrid>
      <w:tr w:rsidR="0009688F" w14:paraId="7D52BA33" w14:textId="77777777" w:rsidTr="0009688F">
        <w:trPr>
          <w:trHeight w:val="618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476898D7" w14:textId="77777777" w:rsidR="0009688F" w:rsidRDefault="0009688F" w:rsidP="0009688F">
            <w:r>
              <w:t xml:space="preserve">Part de Victor </w:t>
            </w:r>
          </w:p>
        </w:tc>
        <w:tc>
          <w:tcPr>
            <w:tcW w:w="1705" w:type="dxa"/>
            <w:vAlign w:val="center"/>
          </w:tcPr>
          <w:p w14:paraId="12BC576F" w14:textId="77777777" w:rsidR="0009688F" w:rsidRDefault="0009688F" w:rsidP="0009688F"/>
        </w:tc>
        <w:tc>
          <w:tcPr>
            <w:tcW w:w="1705" w:type="dxa"/>
            <w:vAlign w:val="center"/>
          </w:tcPr>
          <w:p w14:paraId="5E73034E" w14:textId="77777777" w:rsidR="0009688F" w:rsidRDefault="0009688F" w:rsidP="0009688F"/>
        </w:tc>
      </w:tr>
      <w:tr w:rsidR="0009688F" w14:paraId="499BFCAE" w14:textId="77777777" w:rsidTr="0009688F">
        <w:trPr>
          <w:trHeight w:val="668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69BE21D3" w14:textId="77777777" w:rsidR="0009688F" w:rsidRDefault="0009688F" w:rsidP="0009688F">
            <w:r>
              <w:t>Quantité totale</w:t>
            </w:r>
          </w:p>
        </w:tc>
        <w:tc>
          <w:tcPr>
            <w:tcW w:w="1705" w:type="dxa"/>
            <w:vAlign w:val="center"/>
          </w:tcPr>
          <w:p w14:paraId="3E2479B0" w14:textId="77777777" w:rsidR="0009688F" w:rsidRDefault="0009688F" w:rsidP="0009688F"/>
        </w:tc>
        <w:tc>
          <w:tcPr>
            <w:tcW w:w="1705" w:type="dxa"/>
            <w:vAlign w:val="center"/>
          </w:tcPr>
          <w:p w14:paraId="185D2D35" w14:textId="77777777" w:rsidR="0009688F" w:rsidRDefault="0009688F" w:rsidP="0009688F"/>
        </w:tc>
      </w:tr>
    </w:tbl>
    <w:p w14:paraId="4B5B0D2F" w14:textId="16F3B68D" w:rsidR="00DD3C32" w:rsidRDefault="00DD3C32" w:rsidP="007C1873">
      <w:r>
        <w:t xml:space="preserve">Si on effectue un produit en croix pour trouver la part de Victor on écrit : </w:t>
      </w:r>
    </w:p>
    <w:p w14:paraId="189F7434" w14:textId="5B4B92E7" w:rsidR="007C1873" w:rsidRDefault="00DD3C32" w:rsidP="00DD3C32">
      <w:pPr>
        <w:jc w:val="center"/>
      </w:pPr>
      <m:oMath>
        <m:r>
          <m:rPr>
            <m:sty m:val="p"/>
          </m:rPr>
          <w:rPr>
            <w:rFonts w:ascii="Cambria Math" w:hAnsi="Cambria Math"/>
            <w:sz w:val="24"/>
          </w:rPr>
          <m:t>Part de Victor =  40</m:t>
        </m:r>
        <m:r>
          <m:rPr>
            <m:sty m:val="p"/>
          </m:rPr>
          <w:rPr>
            <w:rFonts w:ascii="Cambria Math" w:hAnsi="Cambria Math" w:cs="Cambria Math"/>
            <w:sz w:val="24"/>
          </w:rPr>
          <m:t>×</m:t>
        </m:r>
        <m:f>
          <m:fPr>
            <m:ctrlPr>
              <w:rPr>
                <w:rFonts w:ascii="Cambria Math" w:hAnsi="Cambria Math" w:cs="Cambria Math"/>
                <w:sz w:val="24"/>
              </w:rPr>
            </m:ctrlPr>
          </m:fPr>
          <m:num>
            <m:r>
              <w:rPr>
                <w:rFonts w:ascii="Cambria Math" w:hAnsi="Cambria Math" w:cs="Cambria Math"/>
                <w:sz w:val="24"/>
              </w:rPr>
              <m:t xml:space="preserve">    </m:t>
            </m:r>
            <m:r>
              <w:rPr>
                <w:rFonts w:ascii="Cambria Math" w:hAnsi="Cambria Math" w:cs="Cambria Math"/>
                <w:color w:val="808080" w:themeColor="background1" w:themeShade="80"/>
                <w:sz w:val="24"/>
              </w:rPr>
              <m:t xml:space="preserve">…. </m:t>
            </m:r>
            <m:r>
              <w:rPr>
                <w:rFonts w:ascii="Cambria Math" w:hAnsi="Cambria Math" w:cs="Cambria Math"/>
                <w:sz w:val="24"/>
              </w:rPr>
              <m:t xml:space="preserve">   </m:t>
            </m:r>
          </m:num>
          <m:den>
            <m:r>
              <w:rPr>
                <w:rFonts w:ascii="Cambria Math" w:hAnsi="Cambria Math" w:cs="Cambria Math"/>
                <w:color w:val="808080" w:themeColor="background1" w:themeShade="80"/>
                <w:sz w:val="24"/>
              </w:rPr>
              <m:t>…</m:t>
            </m:r>
          </m:den>
        </m:f>
        <m:r>
          <w:rPr>
            <w:rFonts w:ascii="Cambria Math" w:hAnsi="Cambria Math"/>
            <w:sz w:val="24"/>
          </w:rPr>
          <m:t>=</m:t>
        </m:r>
      </m:oMath>
      <w:r>
        <w:rPr>
          <w:sz w:val="24"/>
        </w:rPr>
        <w:t xml:space="preserve"> </w:t>
      </w:r>
    </w:p>
    <w:p w14:paraId="3839BA92" w14:textId="53F9A4EB" w:rsidR="007C1873" w:rsidRDefault="00DD3C32" w:rsidP="00DD3C32">
      <w:r>
        <w:t xml:space="preserve">Donc Victor pourra obtenir </w:t>
      </w:r>
      <w:r w:rsidR="007C1873" w:rsidRPr="00DD3C32">
        <w:rPr>
          <w:color w:val="808080" w:themeColor="background1" w:themeShade="80"/>
        </w:rPr>
        <w:t>………………</w:t>
      </w:r>
      <w:r>
        <w:t xml:space="preserve"> bonbons.</w:t>
      </w:r>
    </w:p>
    <w:p w14:paraId="7B49C7DD" w14:textId="7D0E0EC3" w:rsidR="00DD3C32" w:rsidRDefault="00DD3C32" w:rsidP="007C1873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55D52E" wp14:editId="7495E05F">
                <wp:simplePos x="0" y="0"/>
                <wp:positionH relativeFrom="column">
                  <wp:posOffset>594995</wp:posOffset>
                </wp:positionH>
                <wp:positionV relativeFrom="paragraph">
                  <wp:posOffset>114935</wp:posOffset>
                </wp:positionV>
                <wp:extent cx="4876800" cy="510540"/>
                <wp:effectExtent l="19050" t="19050" r="19050" b="228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5105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15A8B" w14:textId="37362C64" w:rsidR="007112F6" w:rsidRPr="00DD3C32" w:rsidRDefault="007112F6" w:rsidP="000E663E">
                            <w:pPr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DD3C32">
                              <w:rPr>
                                <w:color w:val="1F497D" w:themeColor="text2"/>
                                <w:sz w:val="24"/>
                              </w:rPr>
                              <w:t xml:space="preserve">Prendre t % d’une quantité, c’est </w:t>
                            </w:r>
                            <w:r w:rsidRPr="00DD3C32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multiplier cette quantité par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1F497D" w:themeColor="text2"/>
                                      <w:sz w:val="32"/>
                                      <w:szCs w:val="28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1F497D" w:themeColor="text2"/>
                                      <w:sz w:val="32"/>
                                      <w:szCs w:val="2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5D52E" id="Rectangle 37" o:spid="_x0000_s1027" style="position:absolute;margin-left:46.85pt;margin-top:9.05pt;width:384pt;height:40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" fillcolor="white [3201]" strokecolor="#1f497d [3215]" strokeweight="2.25pt">
                <v:textbox>
                  <w:txbxContent>
                    <w:p w14:paraId="75615A8B" w14:textId="37362C64" w:rsidR="007112F6" w:rsidRPr="00DD3C32" w:rsidRDefault="007112F6" w:rsidP="000E663E">
                      <w:pPr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DD3C32">
                        <w:rPr>
                          <w:color w:val="1F497D" w:themeColor="text2"/>
                          <w:sz w:val="24"/>
                        </w:rPr>
                        <w:t xml:space="preserve">Prendre t % d’une quantité, c’est </w:t>
                      </w:r>
                      <w:r w:rsidRPr="00DD3C32">
                        <w:rPr>
                          <w:b/>
                          <w:color w:val="1F497D" w:themeColor="text2"/>
                          <w:sz w:val="24"/>
                        </w:rPr>
                        <w:t xml:space="preserve">multiplier cette quantité par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1F497D" w:themeColor="text2"/>
                                <w:sz w:val="32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1F497D" w:themeColor="text2"/>
                                <w:sz w:val="32"/>
                                <w:szCs w:val="28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1F497D" w:themeColor="text2"/>
                                <w:sz w:val="32"/>
                                <w:szCs w:val="28"/>
                              </w:rPr>
                              <m:t>100</m:t>
                            </m:r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</w:p>
    <w:p w14:paraId="11942D81" w14:textId="77777777" w:rsidR="00DD3C32" w:rsidRDefault="00DD3C32" w:rsidP="007C1873"/>
    <w:p w14:paraId="19B7380D" w14:textId="4711B97C" w:rsidR="00943599" w:rsidRDefault="00B3193D" w:rsidP="00DD3C32">
      <w:pPr>
        <w:pStyle w:val="Titre2"/>
      </w:pPr>
      <w:bookmarkStart w:id="4" w:name="_Toc117273049"/>
      <w:r>
        <w:lastRenderedPageBreak/>
        <w:t xml:space="preserve">Activité : </w:t>
      </w:r>
      <w:r w:rsidR="00B373CA">
        <w:t>Augmentation et diminution</w:t>
      </w:r>
      <w:bookmarkEnd w:id="4"/>
    </w:p>
    <w:p w14:paraId="24EE095D" w14:textId="0E05AB88" w:rsidR="00B373CA" w:rsidRPr="00B373CA" w:rsidRDefault="00DD3C32" w:rsidP="00B373CA">
      <w:r w:rsidRPr="00B373CA">
        <w:rPr>
          <w:noProof/>
        </w:rPr>
        <w:drawing>
          <wp:anchor distT="0" distB="0" distL="114300" distR="114300" simplePos="0" relativeHeight="251722752" behindDoc="1" locked="0" layoutInCell="1" allowOverlap="1" wp14:anchorId="5A7F6AE3" wp14:editId="72A260BA">
            <wp:simplePos x="0" y="0"/>
            <wp:positionH relativeFrom="column">
              <wp:posOffset>2218690</wp:posOffset>
            </wp:positionH>
            <wp:positionV relativeFrom="paragraph">
              <wp:posOffset>111125</wp:posOffset>
            </wp:positionV>
            <wp:extent cx="455739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89" y="21411"/>
                <wp:lineTo x="21489" y="0"/>
                <wp:lineTo x="0" y="0"/>
              </wp:wrapPolygon>
            </wp:wrapTight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A08EE" w14:textId="77777777" w:rsidR="00B373CA" w:rsidRDefault="00B373CA" w:rsidP="00B373CA">
      <w:r>
        <w:t>En rentrant de l’école, Tom passe devant un magasin où il y 2 « promotions »</w:t>
      </w:r>
    </w:p>
    <w:p w14:paraId="5F656BA0" w14:textId="77777777" w:rsidR="00040CCD" w:rsidRDefault="00040CCD" w:rsidP="00B373CA"/>
    <w:p w14:paraId="50DEB8CF" w14:textId="77777777" w:rsidR="00040CCD" w:rsidRDefault="00040CCD" w:rsidP="00B373CA"/>
    <w:p w14:paraId="0B64B552" w14:textId="77777777" w:rsidR="00040CCD" w:rsidRDefault="00040CCD" w:rsidP="00B373CA"/>
    <w:p w14:paraId="62DCE4A6" w14:textId="77777777" w:rsidR="000E663E" w:rsidRDefault="000E663E" w:rsidP="00B373CA"/>
    <w:p w14:paraId="617C2F3B" w14:textId="775E838E" w:rsidR="000E663E" w:rsidRDefault="000E663E" w:rsidP="00B373CA"/>
    <w:p w14:paraId="419483BC" w14:textId="40921F6D" w:rsidR="00040CCD" w:rsidRDefault="00040CCD" w:rsidP="00943599">
      <w:r>
        <w:t xml:space="preserve">1) </w:t>
      </w:r>
      <w:r w:rsidR="000E663E">
        <w:t xml:space="preserve">Calculer </w:t>
      </w:r>
      <w:r>
        <w:t xml:space="preserve">le nombre de bonbons dans </w:t>
      </w:r>
      <w:r w:rsidR="00E25911">
        <w:t xml:space="preserve">le cas de </w:t>
      </w:r>
      <w:r>
        <w:t>la 1ère promotion</w:t>
      </w:r>
      <w:r w:rsidR="00F913CF">
        <w:t>.</w:t>
      </w:r>
      <w:r>
        <w:t xml:space="preserve"> </w:t>
      </w:r>
    </w:p>
    <w:p w14:paraId="40CC688C" w14:textId="45F9C10A" w:rsidR="00E25911" w:rsidRDefault="00E25911" w:rsidP="00E25911">
      <w:pPr>
        <w:pStyle w:val="Paragraphedeliste"/>
        <w:numPr>
          <w:ilvl w:val="0"/>
          <w:numId w:val="37"/>
        </w:numPr>
      </w:pPr>
      <w:r>
        <w:t>Calculer le nombre de bonbons supplémentaires par rapport à la quantité habituelle</w:t>
      </w:r>
    </w:p>
    <w:p w14:paraId="798E8887" w14:textId="0DE8B9DD" w:rsidR="00F913CF" w:rsidRPr="00E25911" w:rsidRDefault="00F913CF" w:rsidP="00F913CF">
      <w:pPr>
        <w:rPr>
          <w:color w:val="808080" w:themeColor="background1" w:themeShade="80"/>
        </w:rPr>
      </w:pPr>
      <w:r w:rsidRPr="00E25911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6C189CF3" w14:textId="7CC69153" w:rsidR="00F913CF" w:rsidRPr="00E25911" w:rsidRDefault="00F913CF" w:rsidP="00F913CF">
      <w:pPr>
        <w:rPr>
          <w:color w:val="808080" w:themeColor="background1" w:themeShade="80"/>
        </w:rPr>
      </w:pPr>
      <w:r w:rsidRPr="00E25911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074A0480" w14:textId="73E881AB" w:rsidR="00F913CF" w:rsidRPr="00E25911" w:rsidRDefault="00F913CF" w:rsidP="00F913CF">
      <w:pPr>
        <w:rPr>
          <w:color w:val="808080" w:themeColor="background1" w:themeShade="80"/>
        </w:rPr>
      </w:pPr>
      <w:r w:rsidRPr="00E25911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39C36C3E" w14:textId="50BAC0BD" w:rsidR="00E25911" w:rsidRDefault="00E25911" w:rsidP="00663AD2">
      <w:pPr>
        <w:pStyle w:val="Paragraphedeliste"/>
        <w:numPr>
          <w:ilvl w:val="0"/>
          <w:numId w:val="37"/>
        </w:numPr>
      </w:pPr>
      <w:r>
        <w:t>Calculer le nombre de bonbons total dans le paquet</w:t>
      </w:r>
    </w:p>
    <w:p w14:paraId="3D9B5D78" w14:textId="073567FA" w:rsidR="00F913CF" w:rsidRDefault="00F913CF" w:rsidP="00F913CF">
      <w:r>
        <w:t>…………………………………………………………………………………………………………………………</w:t>
      </w:r>
    </w:p>
    <w:p w14:paraId="0C5D9C90" w14:textId="33619E5D" w:rsidR="00F913CF" w:rsidRDefault="00F913CF" w:rsidP="00943599"/>
    <w:p w14:paraId="7E4BFD3A" w14:textId="4E9C72CA" w:rsidR="00943599" w:rsidRDefault="00040CCD" w:rsidP="00943599">
      <w:r>
        <w:t>2)</w:t>
      </w:r>
      <w:r w:rsidR="00E25911">
        <w:t xml:space="preserve"> C</w:t>
      </w:r>
      <w:r>
        <w:t xml:space="preserve">alculer le prix du paquet dans </w:t>
      </w:r>
      <w:r w:rsidR="00E25911">
        <w:t xml:space="preserve">le cas de </w:t>
      </w:r>
      <w:r>
        <w:t>la 2ème promotion</w:t>
      </w:r>
      <w:r w:rsidR="00F913CF">
        <w:t>.</w:t>
      </w:r>
      <w:r>
        <w:t xml:space="preserve"> </w:t>
      </w:r>
    </w:p>
    <w:p w14:paraId="2CBD988D" w14:textId="3F2B3C54" w:rsidR="00E25911" w:rsidRDefault="00E25911" w:rsidP="00E25911">
      <w:pPr>
        <w:pStyle w:val="Paragraphedeliste"/>
        <w:numPr>
          <w:ilvl w:val="0"/>
          <w:numId w:val="37"/>
        </w:numPr>
      </w:pPr>
      <w:r>
        <w:t>Calculer le montant de la réduction</w:t>
      </w:r>
    </w:p>
    <w:p w14:paraId="009229ED" w14:textId="77777777" w:rsidR="00E25911" w:rsidRPr="00E25911" w:rsidRDefault="00E25911" w:rsidP="00E25911">
      <w:pPr>
        <w:rPr>
          <w:color w:val="808080" w:themeColor="background1" w:themeShade="80"/>
        </w:rPr>
      </w:pPr>
      <w:r w:rsidRPr="00E25911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025F0E44" w14:textId="77777777" w:rsidR="00E25911" w:rsidRPr="00E25911" w:rsidRDefault="00E25911" w:rsidP="00E25911">
      <w:pPr>
        <w:rPr>
          <w:color w:val="808080" w:themeColor="background1" w:themeShade="80"/>
        </w:rPr>
      </w:pPr>
      <w:r w:rsidRPr="00E25911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13B2FDC8" w14:textId="77777777" w:rsidR="00E25911" w:rsidRPr="00E25911" w:rsidRDefault="00E25911" w:rsidP="00E25911">
      <w:pPr>
        <w:rPr>
          <w:color w:val="808080" w:themeColor="background1" w:themeShade="80"/>
        </w:rPr>
      </w:pPr>
      <w:r w:rsidRPr="00E25911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54BE8DAC" w14:textId="5787D467" w:rsidR="00E25911" w:rsidRDefault="00E25911" w:rsidP="00E25911">
      <w:pPr>
        <w:pStyle w:val="Paragraphedeliste"/>
        <w:numPr>
          <w:ilvl w:val="0"/>
          <w:numId w:val="37"/>
        </w:numPr>
      </w:pPr>
      <w:r>
        <w:t>Calculer le prix avec la réduction</w:t>
      </w:r>
    </w:p>
    <w:p w14:paraId="2D4DF0E4" w14:textId="50FC7F00" w:rsidR="00E25911" w:rsidRDefault="00E25911" w:rsidP="00E25911">
      <w:r>
        <w:t>…………………………………………………………………………………………………………………………</w:t>
      </w:r>
    </w:p>
    <w:p w14:paraId="5CD69D1B" w14:textId="46DF7A75" w:rsidR="00F913CF" w:rsidRDefault="00F913CF" w:rsidP="00F913CF"/>
    <w:p w14:paraId="0A06A552" w14:textId="0669A97B" w:rsidR="00E25911" w:rsidRDefault="00E25911" w:rsidP="00F913CF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58A3DD" wp14:editId="1E979865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6478905" cy="948055"/>
                <wp:effectExtent l="19050" t="19050" r="17145" b="234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905" cy="94805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F4C62" w14:textId="79FABC61" w:rsidR="007112F6" w:rsidRPr="000E663E" w:rsidRDefault="007112F6" w:rsidP="000E663E">
                            <w:pPr>
                              <w:rPr>
                                <w:color w:val="1F497D" w:themeColor="text2"/>
                              </w:rPr>
                            </w:pPr>
                            <w:r w:rsidRPr="000E663E">
                              <w:rPr>
                                <w:color w:val="1F497D" w:themeColor="text2"/>
                              </w:rPr>
                              <w:t xml:space="preserve">Calculer </w:t>
                            </w:r>
                            <w:r w:rsidRPr="000E663E">
                              <w:rPr>
                                <w:b/>
                                <w:color w:val="1F497D" w:themeColor="text2"/>
                              </w:rPr>
                              <w:t>une augmentation</w:t>
                            </w:r>
                            <w:r w:rsidRPr="000E663E">
                              <w:rPr>
                                <w:color w:val="1F497D" w:themeColor="text2"/>
                              </w:rPr>
                              <w:t xml:space="preserve">, c’est prendre </w:t>
                            </w:r>
                            <w:r w:rsidRPr="000E663E">
                              <w:rPr>
                                <w:b/>
                                <w:color w:val="1F497D" w:themeColor="text2"/>
                              </w:rPr>
                              <w:t>t %</w:t>
                            </w:r>
                            <w:r w:rsidRPr="000E663E">
                              <w:rPr>
                                <w:color w:val="1F497D" w:themeColor="text2"/>
                              </w:rPr>
                              <w:t xml:space="preserve"> (donc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0E663E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Cs w:val="22"/>
                              </w:rPr>
                              <w:t xml:space="preserve">) </w:t>
                            </w:r>
                            <w:r w:rsidRPr="000E663E">
                              <w:rPr>
                                <w:color w:val="1F497D" w:themeColor="text2"/>
                              </w:rPr>
                              <w:t xml:space="preserve">d’une quantité </w:t>
                            </w:r>
                            <w:r w:rsidRPr="000E663E">
                              <w:rPr>
                                <w:b/>
                                <w:color w:val="1F497D" w:themeColor="text2"/>
                              </w:rPr>
                              <w:t>puis l’ajouter</w:t>
                            </w:r>
                            <w:r w:rsidRPr="000E663E">
                              <w:rPr>
                                <w:color w:val="1F497D" w:themeColor="text2"/>
                              </w:rPr>
                              <w:t xml:space="preserve"> à la quantité </w:t>
                            </w:r>
                          </w:p>
                          <w:p w14:paraId="3E81FD6E" w14:textId="629A2A9C" w:rsidR="007112F6" w:rsidRPr="000E663E" w:rsidRDefault="007112F6" w:rsidP="000E663E">
                            <w:pPr>
                              <w:rPr>
                                <w:color w:val="1F497D" w:themeColor="text2"/>
                              </w:rPr>
                            </w:pPr>
                            <w:r w:rsidRPr="000E663E">
                              <w:rPr>
                                <w:color w:val="1F497D" w:themeColor="text2"/>
                              </w:rPr>
                              <w:t xml:space="preserve">Calculer </w:t>
                            </w:r>
                            <w:r w:rsidRPr="000E663E">
                              <w:rPr>
                                <w:b/>
                                <w:color w:val="1F497D" w:themeColor="text2"/>
                              </w:rPr>
                              <w:t>une diminution</w:t>
                            </w:r>
                            <w:r w:rsidRPr="000E663E">
                              <w:rPr>
                                <w:color w:val="1F497D" w:themeColor="text2"/>
                              </w:rPr>
                              <w:t xml:space="preserve">, c’est prendre </w:t>
                            </w:r>
                            <w:r w:rsidRPr="000E663E">
                              <w:rPr>
                                <w:b/>
                                <w:color w:val="1F497D" w:themeColor="text2"/>
                              </w:rPr>
                              <w:t>t %</w:t>
                            </w:r>
                            <w:r w:rsidRPr="000E663E">
                              <w:rPr>
                                <w:color w:val="1F497D" w:themeColor="text2"/>
                              </w:rPr>
                              <w:t xml:space="preserve"> (donc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Cs w:val="22"/>
                              </w:rPr>
                              <w:t>)</w:t>
                            </w:r>
                            <w:r w:rsidRPr="000E663E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E663E">
                              <w:rPr>
                                <w:color w:val="1F497D" w:themeColor="text2"/>
                              </w:rPr>
                              <w:t xml:space="preserve">d’une quantité </w:t>
                            </w:r>
                            <w:r w:rsidRPr="000E663E">
                              <w:rPr>
                                <w:b/>
                                <w:color w:val="1F497D" w:themeColor="text2"/>
                              </w:rPr>
                              <w:t>puis l’enlever</w:t>
                            </w:r>
                            <w:r w:rsidRPr="000E663E">
                              <w:rPr>
                                <w:color w:val="1F497D" w:themeColor="text2"/>
                              </w:rPr>
                              <w:t xml:space="preserve"> à la quantité</w:t>
                            </w:r>
                          </w:p>
                          <w:p w14:paraId="2F71EE67" w14:textId="77777777" w:rsidR="007112F6" w:rsidRDefault="007112F6" w:rsidP="000E66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8A3DD" id="Rectangle 38" o:spid="_x0000_s1028" style="position:absolute;margin-left:0;margin-top:2.2pt;width:510.15pt;height:74.65pt;z-index:251789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" fillcolor="white [3201]" strokecolor="#1f497d [3215]" strokeweight="2.25pt">
                <v:textbox>
                  <w:txbxContent>
                    <w:p w14:paraId="11DF4C62" w14:textId="79FABC61" w:rsidR="007112F6" w:rsidRPr="000E663E" w:rsidRDefault="007112F6" w:rsidP="000E663E">
                      <w:pPr>
                        <w:rPr>
                          <w:color w:val="1F497D" w:themeColor="text2"/>
                        </w:rPr>
                      </w:pPr>
                      <w:r w:rsidRPr="000E663E">
                        <w:rPr>
                          <w:color w:val="1F497D" w:themeColor="text2"/>
                        </w:rPr>
                        <w:t xml:space="preserve">Calculer </w:t>
                      </w:r>
                      <w:r w:rsidRPr="000E663E">
                        <w:rPr>
                          <w:b/>
                          <w:color w:val="1F497D" w:themeColor="text2"/>
                        </w:rPr>
                        <w:t>une augmentation</w:t>
                      </w:r>
                      <w:r w:rsidRPr="000E663E">
                        <w:rPr>
                          <w:color w:val="1F497D" w:themeColor="text2"/>
                        </w:rPr>
                        <w:t xml:space="preserve">, c’est prendre </w:t>
                      </w:r>
                      <w:r w:rsidRPr="000E663E">
                        <w:rPr>
                          <w:b/>
                          <w:color w:val="1F497D" w:themeColor="text2"/>
                        </w:rPr>
                        <w:t>t %</w:t>
                      </w:r>
                      <w:r w:rsidRPr="000E663E">
                        <w:rPr>
                          <w:color w:val="1F497D" w:themeColor="text2"/>
                        </w:rPr>
                        <w:t xml:space="preserve"> (donc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1F497D" w:themeColor="text2"/>
                                <w:sz w:val="28"/>
                                <w:szCs w:val="28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1F497D" w:themeColor="text2"/>
                                <w:sz w:val="28"/>
                                <w:szCs w:val="28"/>
                              </w:rPr>
                              <m:t>100</m:t>
                            </m:r>
                          </m:den>
                        </m:f>
                      </m:oMath>
                      <w:r w:rsidRPr="000E663E"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Cs w:val="22"/>
                        </w:rPr>
                        <w:t xml:space="preserve">) </w:t>
                      </w:r>
                      <w:r w:rsidRPr="000E663E">
                        <w:rPr>
                          <w:color w:val="1F497D" w:themeColor="text2"/>
                        </w:rPr>
                        <w:t xml:space="preserve">d’une quantité </w:t>
                      </w:r>
                      <w:r w:rsidRPr="000E663E">
                        <w:rPr>
                          <w:b/>
                          <w:color w:val="1F497D" w:themeColor="text2"/>
                        </w:rPr>
                        <w:t>puis l’ajouter</w:t>
                      </w:r>
                      <w:r w:rsidRPr="000E663E">
                        <w:rPr>
                          <w:color w:val="1F497D" w:themeColor="text2"/>
                        </w:rPr>
                        <w:t xml:space="preserve"> à la quantité </w:t>
                      </w:r>
                    </w:p>
                    <w:p w14:paraId="3E81FD6E" w14:textId="629A2A9C" w:rsidR="007112F6" w:rsidRPr="000E663E" w:rsidRDefault="007112F6" w:rsidP="000E663E">
                      <w:pPr>
                        <w:rPr>
                          <w:color w:val="1F497D" w:themeColor="text2"/>
                        </w:rPr>
                      </w:pPr>
                      <w:r w:rsidRPr="000E663E">
                        <w:rPr>
                          <w:color w:val="1F497D" w:themeColor="text2"/>
                        </w:rPr>
                        <w:t xml:space="preserve">Calculer </w:t>
                      </w:r>
                      <w:r w:rsidRPr="000E663E">
                        <w:rPr>
                          <w:b/>
                          <w:color w:val="1F497D" w:themeColor="text2"/>
                        </w:rPr>
                        <w:t>une diminution</w:t>
                      </w:r>
                      <w:r w:rsidRPr="000E663E">
                        <w:rPr>
                          <w:color w:val="1F497D" w:themeColor="text2"/>
                        </w:rPr>
                        <w:t xml:space="preserve">, c’est prendre </w:t>
                      </w:r>
                      <w:r w:rsidRPr="000E663E">
                        <w:rPr>
                          <w:b/>
                          <w:color w:val="1F497D" w:themeColor="text2"/>
                        </w:rPr>
                        <w:t>t %</w:t>
                      </w:r>
                      <w:r w:rsidRPr="000E663E">
                        <w:rPr>
                          <w:color w:val="1F497D" w:themeColor="text2"/>
                        </w:rPr>
                        <w:t xml:space="preserve"> (donc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1F497D" w:themeColor="text2"/>
                                <w:sz w:val="28"/>
                                <w:szCs w:val="28"/>
                              </w:rPr>
                              <m:t>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1F497D" w:themeColor="text2"/>
                                <w:sz w:val="28"/>
                                <w:szCs w:val="28"/>
                              </w:rPr>
                              <m:t>100</m:t>
                            </m:r>
                          </m:den>
                        </m:f>
                      </m:oMath>
                      <w:r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Cs w:val="22"/>
                        </w:rPr>
                        <w:t>)</w:t>
                      </w:r>
                      <w:r w:rsidRPr="000E663E"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  </w:t>
                      </w:r>
                      <w:r w:rsidRPr="000E663E">
                        <w:rPr>
                          <w:color w:val="1F497D" w:themeColor="text2"/>
                        </w:rPr>
                        <w:t xml:space="preserve">d’une quantité </w:t>
                      </w:r>
                      <w:r w:rsidRPr="000E663E">
                        <w:rPr>
                          <w:b/>
                          <w:color w:val="1F497D" w:themeColor="text2"/>
                        </w:rPr>
                        <w:t>puis l’enlever</w:t>
                      </w:r>
                      <w:r w:rsidRPr="000E663E">
                        <w:rPr>
                          <w:color w:val="1F497D" w:themeColor="text2"/>
                        </w:rPr>
                        <w:t xml:space="preserve"> à la quantité</w:t>
                      </w:r>
                    </w:p>
                    <w:p w14:paraId="2F71EE67" w14:textId="77777777" w:rsidR="007112F6" w:rsidRDefault="007112F6" w:rsidP="000E663E"/>
                  </w:txbxContent>
                </v:textbox>
                <w10:wrap anchorx="margin"/>
              </v:rect>
            </w:pict>
          </mc:Fallback>
        </mc:AlternateContent>
      </w:r>
    </w:p>
    <w:p w14:paraId="0896B157" w14:textId="7AF146B4" w:rsidR="00E25911" w:rsidRDefault="00E25911" w:rsidP="00F913CF"/>
    <w:p w14:paraId="1532504B" w14:textId="27C3661C" w:rsidR="00E25911" w:rsidRDefault="00E25911" w:rsidP="00F913CF"/>
    <w:p w14:paraId="0E3114B2" w14:textId="0BF39FF3" w:rsidR="00E25911" w:rsidRDefault="00E25911" w:rsidP="00F913CF"/>
    <w:p w14:paraId="1C4BD1FF" w14:textId="23C3D744" w:rsidR="00E25911" w:rsidRDefault="00E25911" w:rsidP="00F913CF"/>
    <w:p w14:paraId="2B2604F3" w14:textId="77777777" w:rsidR="00E25911" w:rsidRDefault="00E25911" w:rsidP="00F913CF"/>
    <w:p w14:paraId="7830AF13" w14:textId="77777777" w:rsidR="00E25911" w:rsidRDefault="00E25911" w:rsidP="00F913CF"/>
    <w:p w14:paraId="3055ED3A" w14:textId="63BFFAED" w:rsidR="00F913CF" w:rsidRDefault="00E25911" w:rsidP="00E25911">
      <w:pPr>
        <w:pStyle w:val="Titre1"/>
        <w:spacing w:after="240"/>
      </w:pPr>
      <w:r>
        <w:lastRenderedPageBreak/>
        <w:t>A retenir</w:t>
      </w:r>
    </w:p>
    <w:p w14:paraId="6B7A8A6E" w14:textId="77777777" w:rsidR="0042759E" w:rsidRDefault="0042759E" w:rsidP="0042759E">
      <w:pPr>
        <w:pStyle w:val="Titre3"/>
      </w:pPr>
      <w:bookmarkStart w:id="5" w:name="_Toc117273051"/>
      <w:r>
        <w:t>Calculer un pourcentage / Appliquer un pourcentage</w:t>
      </w:r>
      <w:bookmarkEnd w:id="5"/>
      <w:r>
        <w:t xml:space="preserve"> </w:t>
      </w:r>
    </w:p>
    <w:p w14:paraId="571D9F49" w14:textId="77777777" w:rsidR="0042759E" w:rsidRDefault="0042759E" w:rsidP="0042759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707673" wp14:editId="51C5AF42">
                <wp:simplePos x="0" y="0"/>
                <wp:positionH relativeFrom="column">
                  <wp:posOffset>-67945</wp:posOffset>
                </wp:positionH>
                <wp:positionV relativeFrom="paragraph">
                  <wp:posOffset>170180</wp:posOffset>
                </wp:positionV>
                <wp:extent cx="6659880" cy="1066800"/>
                <wp:effectExtent l="19050" t="19050" r="2667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1066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31D3A" w14:textId="4A516A34" w:rsidR="007112F6" w:rsidRDefault="007112F6" w:rsidP="0042759E">
                            <w:r>
                              <w:t xml:space="preserve">Calculer (prendre, appliquer) un pourcentage de t%, cela revient à </w:t>
                            </w:r>
                            <w:r w:rsidRPr="00DE5B63">
                              <w:rPr>
                                <w:b/>
                                <w:color w:val="C00000"/>
                              </w:rPr>
                              <w:t xml:space="preserve">multiplier une quantité </w:t>
                            </w:r>
                            <w:r w:rsidRPr="00663AD2">
                              <w:rPr>
                                <w:color w:val="C00000"/>
                              </w:rPr>
                              <w:t>q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DE5B63">
                              <w:rPr>
                                <w:b/>
                                <w:color w:val="C00000"/>
                              </w:rPr>
                              <w:t>par le pourcentage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C0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>
                              <w:t xml:space="preserve">. </w:t>
                            </w:r>
                          </w:p>
                          <w:p w14:paraId="5F0979A7" w14:textId="77777777" w:rsidR="007112F6" w:rsidRDefault="007112F6" w:rsidP="00EA01CB">
                            <w:r>
                              <w:t xml:space="preserve">Le nombre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C00000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  </w:t>
                            </w:r>
                            <w:r>
                              <w:t xml:space="preserve">est appelé </w:t>
                            </w:r>
                            <w:r w:rsidRPr="0001747D">
                              <w:rPr>
                                <w:b/>
                                <w:color w:val="C00000"/>
                              </w:rPr>
                              <w:t>coefficient multiplicateur</w:t>
                            </w:r>
                            <w:r>
                              <w:t>.</w:t>
                            </w:r>
                          </w:p>
                          <w:p w14:paraId="30641B58" w14:textId="77777777" w:rsidR="007112F6" w:rsidRDefault="007112F6" w:rsidP="0042759E"/>
                          <w:p w14:paraId="6DC4EF91" w14:textId="77777777" w:rsidR="007112F6" w:rsidRDefault="007112F6" w:rsidP="004275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07673" id="Rectangle 60" o:spid="_x0000_s1029" style="position:absolute;margin-left:-5.35pt;margin-top:13.4pt;width:524.4pt;height:8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" fillcolor="white [3201]" strokecolor="#c00000" strokeweight="2.25pt">
                <v:textbox>
                  <w:txbxContent>
                    <w:p w14:paraId="14431D3A" w14:textId="4A516A34" w:rsidR="007112F6" w:rsidRDefault="007112F6" w:rsidP="0042759E">
                      <w:r>
                        <w:t xml:space="preserve">Calculer (prendre, appliquer) un pourcentage de t%, cela revient à </w:t>
                      </w:r>
                      <w:r w:rsidRPr="00DE5B63">
                        <w:rPr>
                          <w:b/>
                          <w:color w:val="C00000"/>
                        </w:rPr>
                        <w:t xml:space="preserve">multiplier une quantité </w:t>
                      </w:r>
                      <w:r w:rsidRPr="00663AD2">
                        <w:rPr>
                          <w:color w:val="C00000"/>
                        </w:rPr>
                        <w:t>q</w:t>
                      </w:r>
                      <w:r>
                        <w:rPr>
                          <w:b/>
                          <w:color w:val="C00000"/>
                        </w:rPr>
                        <w:t xml:space="preserve"> </w:t>
                      </w:r>
                      <w:r w:rsidRPr="00DE5B63">
                        <w:rPr>
                          <w:b/>
                          <w:color w:val="C00000"/>
                        </w:rPr>
                        <w:t>par le pourcentage</w:t>
                      </w:r>
                      <w:r>
                        <w:rPr>
                          <w:b/>
                          <w:color w:val="C0000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C00000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C00000"/>
                                <w:sz w:val="28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C00000"/>
                                <w:sz w:val="28"/>
                              </w:rPr>
                              <m:t>100</m:t>
                            </m:r>
                          </m:den>
                        </m:f>
                      </m:oMath>
                      <w:r>
                        <w:t xml:space="preserve">. </w:t>
                      </w:r>
                    </w:p>
                    <w:p w14:paraId="5F0979A7" w14:textId="77777777" w:rsidR="007112F6" w:rsidRDefault="007112F6" w:rsidP="00EA01CB">
                      <w:r>
                        <w:t xml:space="preserve">Le nombre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C00000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C00000"/>
                                <w:sz w:val="28"/>
                              </w:rPr>
                              <m:t>t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C00000"/>
                                <w:sz w:val="28"/>
                              </w:rPr>
                              <m:t>100</m:t>
                            </m:r>
                          </m:den>
                        </m:f>
                      </m:oMath>
                      <w:r>
                        <w:rPr>
                          <w:b/>
                          <w:color w:val="C00000"/>
                          <w:sz w:val="28"/>
                        </w:rPr>
                        <w:t xml:space="preserve">  </w:t>
                      </w:r>
                      <w:r>
                        <w:t xml:space="preserve">est appelé </w:t>
                      </w:r>
                      <w:r w:rsidRPr="0001747D">
                        <w:rPr>
                          <w:b/>
                          <w:color w:val="C00000"/>
                        </w:rPr>
                        <w:t>coefficient multiplicateur</w:t>
                      </w:r>
                      <w:r>
                        <w:t>.</w:t>
                      </w:r>
                    </w:p>
                    <w:p w14:paraId="30641B58" w14:textId="77777777" w:rsidR="007112F6" w:rsidRDefault="007112F6" w:rsidP="0042759E"/>
                    <w:p w14:paraId="6DC4EF91" w14:textId="77777777" w:rsidR="007112F6" w:rsidRDefault="007112F6" w:rsidP="004275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74A124" w14:textId="77777777" w:rsidR="0042759E" w:rsidRDefault="0042759E" w:rsidP="0042759E"/>
    <w:p w14:paraId="6356B1F3" w14:textId="27E14EE8" w:rsidR="0042759E" w:rsidRDefault="0042759E" w:rsidP="0042759E"/>
    <w:p w14:paraId="099CE6DD" w14:textId="635151D3" w:rsidR="00EA01CB" w:rsidRDefault="00EA01CB" w:rsidP="0042759E"/>
    <w:p w14:paraId="3F038D87" w14:textId="77777777" w:rsidR="00EA01CB" w:rsidRDefault="00EA01CB" w:rsidP="00EA01CB"/>
    <w:p w14:paraId="0FF5A93F" w14:textId="76E15EEC" w:rsidR="0042759E" w:rsidRDefault="00DE3AC7" w:rsidP="00EA01CB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F66AE9" wp14:editId="6296AA2A">
                <wp:simplePos x="0" y="0"/>
                <wp:positionH relativeFrom="column">
                  <wp:posOffset>3103880</wp:posOffset>
                </wp:positionH>
                <wp:positionV relativeFrom="paragraph">
                  <wp:posOffset>144780</wp:posOffset>
                </wp:positionV>
                <wp:extent cx="0" cy="838200"/>
                <wp:effectExtent l="0" t="0" r="38100" b="1905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F1CC2" id="Connecteur droit 34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11.4pt" to="244.4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42759E">
        <w:t xml:space="preserve">Exemple : </w:t>
      </w:r>
    </w:p>
    <w:p w14:paraId="5E6A93ED" w14:textId="77777777" w:rsidR="0042759E" w:rsidRDefault="0042759E" w:rsidP="0042759E">
      <w:r>
        <w:t>Calculer 65</w:t>
      </w:r>
      <w:r w:rsidR="00AB4114">
        <w:t xml:space="preserve"> </w:t>
      </w:r>
      <w:r>
        <w:t xml:space="preserve">% de 400                </w:t>
      </w:r>
      <w:r w:rsidR="00DE3AC7">
        <w:t xml:space="preserve">                    </w:t>
      </w:r>
      <w:r>
        <w:t xml:space="preserve">                    Calculer 3</w:t>
      </w:r>
      <w:r w:rsidR="00AB4114">
        <w:t xml:space="preserve"> </w:t>
      </w:r>
      <w:r>
        <w:t>% de 120</w:t>
      </w:r>
    </w:p>
    <w:p w14:paraId="5491FE8D" w14:textId="3944974F" w:rsidR="00657ABB" w:rsidRDefault="00657ABB" w:rsidP="00657ABB">
      <w:r>
        <w:t>…………………………………………………….               …………………………………………………………</w:t>
      </w:r>
    </w:p>
    <w:p w14:paraId="290F627B" w14:textId="25A9D83F" w:rsidR="0042759E" w:rsidRDefault="00657ABB" w:rsidP="0042759E">
      <w:r>
        <w:t>…………………………………………………….               …………………………………………………………</w:t>
      </w:r>
    </w:p>
    <w:p w14:paraId="215CB908" w14:textId="77777777" w:rsidR="00EA01CB" w:rsidRDefault="00EA01CB" w:rsidP="00EA01CB"/>
    <w:p w14:paraId="7D332E69" w14:textId="77777777" w:rsidR="00EA01CB" w:rsidRDefault="00EA01CB" w:rsidP="00EA01CB">
      <w:r w:rsidRPr="00623867">
        <w:rPr>
          <w:u w:val="single"/>
        </w:rPr>
        <w:t>Remarque</w:t>
      </w:r>
      <w:r>
        <w:t xml:space="preserve"> : Le calcul effectué est équivalent au produit en croix que l’on ferait si on présentait les données sous forme d’un tableau : </w:t>
      </w:r>
      <m:oMath>
        <m:r>
          <w:rPr>
            <w:rFonts w:ascii="Cambria Math" w:hAnsi="Cambria Math"/>
          </w:rPr>
          <m:t>q×</m:t>
        </m:r>
        <m:f>
          <m:fPr>
            <m:ctrlPr>
              <w:rPr>
                <w:rFonts w:ascii="Cambria Math" w:hAnsi="Cambria Math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t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100</m:t>
            </m:r>
          </m:den>
        </m:f>
      </m:oMath>
    </w:p>
    <w:p w14:paraId="5613A5A4" w14:textId="3AAB40B9" w:rsidR="0001747D" w:rsidRDefault="0001747D" w:rsidP="0042759E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965A85" wp14:editId="0450199F">
                <wp:simplePos x="0" y="0"/>
                <wp:positionH relativeFrom="column">
                  <wp:posOffset>5311775</wp:posOffset>
                </wp:positionH>
                <wp:positionV relativeFrom="paragraph">
                  <wp:posOffset>399415</wp:posOffset>
                </wp:positionV>
                <wp:extent cx="624840" cy="533400"/>
                <wp:effectExtent l="0" t="0" r="2286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5334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BB36E" w14:textId="091DFED6" w:rsidR="007112F6" w:rsidRDefault="007112F6" w:rsidP="00EA01CB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×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t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65A85" id="Ellipse 5" o:spid="_x0000_s1030" style="position:absolute;margin-left:418.25pt;margin-top:31.45pt;width:49.2pt;height:4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" fillcolor="white [3201]" strokecolor="#4f81bd [3204]" strokeweight="1pt">
                <v:stroke joinstyle="miter"/>
                <v:textbox>
                  <w:txbxContent>
                    <w:p w14:paraId="3BFBB36E" w14:textId="091DFED6" w:rsidR="007112F6" w:rsidRDefault="007112F6" w:rsidP="00EA01CB"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t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CCFBB1" wp14:editId="25229290">
                <wp:simplePos x="0" y="0"/>
                <wp:positionH relativeFrom="column">
                  <wp:posOffset>4458335</wp:posOffset>
                </wp:positionH>
                <wp:positionV relativeFrom="paragraph">
                  <wp:posOffset>347345</wp:posOffset>
                </wp:positionV>
                <wp:extent cx="906780" cy="358140"/>
                <wp:effectExtent l="0" t="76200" r="26670" b="0"/>
                <wp:wrapNone/>
                <wp:docPr id="6" name="Ar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358140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B321" id="Arc 6" o:spid="_x0000_s1026" style="position:absolute;margin-left:351.05pt;margin-top:27.35pt;width:71.4pt;height:28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678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" path="m453390,nsc703790,,906780,80172,906780,179070r-453390,l453390,xem453390,nfc703790,,906780,80172,906780,179070e" filled="f" strokecolor="#4f81bd [3204]" strokeweight="1pt">
                <v:stroke startarrow="block" joinstyle="miter"/>
                <v:path arrowok="t" o:connecttype="custom" o:connectlocs="453390,0;906780,179070" o:connectangles="0,0"/>
              </v:shape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1705"/>
        <w:gridCol w:w="1705"/>
      </w:tblGrid>
      <w:tr w:rsidR="0001747D" w14:paraId="768B3CE3" w14:textId="77777777" w:rsidTr="0001747D">
        <w:trPr>
          <w:trHeight w:val="618"/>
          <w:jc w:val="center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3ED6A4FF" w14:textId="790ECCA4" w:rsidR="0001747D" w:rsidRDefault="0001747D" w:rsidP="0001747D">
            <w:pPr>
              <w:jc w:val="center"/>
            </w:pPr>
            <w:r>
              <w:t>A</w:t>
            </w:r>
          </w:p>
        </w:tc>
        <w:tc>
          <w:tcPr>
            <w:tcW w:w="1705" w:type="dxa"/>
            <w:vAlign w:val="center"/>
          </w:tcPr>
          <w:p w14:paraId="4B84969D" w14:textId="042C4F26" w:rsidR="0001747D" w:rsidRPr="0001747D" w:rsidRDefault="00EA01CB" w:rsidP="0001747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B7FCFB2" wp14:editId="3A5D6A7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276860</wp:posOffset>
                      </wp:positionV>
                      <wp:extent cx="586740" cy="297180"/>
                      <wp:effectExtent l="0" t="38100" r="60960" b="26670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6740" cy="29718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5C6282" id="Connecteur droit 10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5pt,21.8pt" to="101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" strokecolor="#4f81bd [3204]" strokeweight=".5pt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1705" w:type="dxa"/>
            <w:vAlign w:val="center"/>
          </w:tcPr>
          <w:p w14:paraId="3892E5EB" w14:textId="343936CA" w:rsidR="0001747D" w:rsidRPr="0001747D" w:rsidRDefault="0001747D" w:rsidP="0001747D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9C26DF9" wp14:editId="4B07FA80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293370</wp:posOffset>
                      </wp:positionV>
                      <wp:extent cx="906780" cy="358140"/>
                      <wp:effectExtent l="0" t="0" r="26670" b="22860"/>
                      <wp:wrapNone/>
                      <wp:docPr id="9" name="Arc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06780" cy="358140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accent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4D4C6" id="Arc 9" o:spid="_x0000_s1026" style="position:absolute;margin-left:43.45pt;margin-top:23.1pt;width:71.4pt;height:28.2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678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" path="m453390,nsc703790,,906780,80172,906780,179070r-453390,l453390,xem453390,nfc703790,,906780,80172,906780,179070e" filled="f" strokecolor="#4f81bd [3204]" strokeweight="1pt">
                      <v:stroke joinstyle="miter"/>
                      <v:path arrowok="t" o:connecttype="custom" o:connectlocs="453390,0;906780,179070" o:connectangles="0,0"/>
                    </v:shape>
                  </w:pict>
                </mc:Fallback>
              </mc:AlternateContent>
            </w:r>
            <w:proofErr w:type="gramStart"/>
            <w:r w:rsidRPr="0001747D">
              <w:rPr>
                <w:sz w:val="28"/>
              </w:rPr>
              <w:t>t</w:t>
            </w:r>
            <w:proofErr w:type="gramEnd"/>
          </w:p>
        </w:tc>
      </w:tr>
      <w:tr w:rsidR="0001747D" w14:paraId="7913C579" w14:textId="77777777" w:rsidTr="0001747D">
        <w:trPr>
          <w:trHeight w:val="668"/>
          <w:jc w:val="center"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56ABCC78" w14:textId="7C0C25B0" w:rsidR="0001747D" w:rsidRDefault="0001747D" w:rsidP="0001747D">
            <w:pPr>
              <w:jc w:val="center"/>
            </w:pPr>
            <w:r>
              <w:t>B</w:t>
            </w:r>
          </w:p>
        </w:tc>
        <w:tc>
          <w:tcPr>
            <w:tcW w:w="1705" w:type="dxa"/>
            <w:vAlign w:val="center"/>
          </w:tcPr>
          <w:p w14:paraId="17D0091D" w14:textId="32E51B21" w:rsidR="0001747D" w:rsidRPr="0001747D" w:rsidRDefault="00EA01CB" w:rsidP="0001747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4D70C89" wp14:editId="0CD0BD5F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-234315</wp:posOffset>
                      </wp:positionV>
                      <wp:extent cx="586740" cy="297180"/>
                      <wp:effectExtent l="38100" t="38100" r="22860" b="26670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6740" cy="29718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9AF895" id="Connecteur droit 11" o:spid="_x0000_s1026" style="position:absolute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4pt,-18.45pt" to="98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" strokecolor="#4f81bd [3204]" strokeweight=".5pt">
                      <v:stroke endarrow="block" joinstyle="miter"/>
                    </v:line>
                  </w:pict>
                </mc:Fallback>
              </mc:AlternateContent>
            </w:r>
            <w:proofErr w:type="gramStart"/>
            <w:r w:rsidR="0001747D">
              <w:rPr>
                <w:sz w:val="28"/>
              </w:rPr>
              <w:t>q</w:t>
            </w:r>
            <w:proofErr w:type="gramEnd"/>
          </w:p>
        </w:tc>
        <w:tc>
          <w:tcPr>
            <w:tcW w:w="1705" w:type="dxa"/>
            <w:vAlign w:val="center"/>
          </w:tcPr>
          <w:p w14:paraId="22FA5822" w14:textId="11F7BB5A" w:rsidR="0001747D" w:rsidRPr="0001747D" w:rsidRDefault="00EA01CB" w:rsidP="0001747D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DC0F863" wp14:editId="4B3AF78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-236855</wp:posOffset>
                      </wp:positionV>
                      <wp:extent cx="335280" cy="289560"/>
                      <wp:effectExtent l="0" t="0" r="26670" b="72390"/>
                      <wp:wrapNone/>
                      <wp:docPr id="12" name="Arc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289560"/>
                              </a:xfrm>
                              <a:prstGeom prst="arc">
                                <a:avLst>
                                  <a:gd name="adj1" fmla="val 16200000"/>
                                  <a:gd name="adj2" fmla="val 4972499"/>
                                </a:avLst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C034" id="Arc 12" o:spid="_x0000_s1026" style="position:absolute;margin-left:-2.75pt;margin-top:-18.65pt;width:26.4pt;height:22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28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" path="m167640,nsc255548,,328525,58646,334846,134370v6490,77754,-59470,145986,-149213,154354l167640,144780,167640,xem167640,nfc255548,,328525,58646,334846,134370v6490,77754,-59470,145986,-149213,154354e" filled="f" strokecolor="#4f81bd [3204]" strokeweight=".5pt">
                      <v:stroke endarrow="block" joinstyle="miter"/>
                      <v:path arrowok="t" o:connecttype="custom" o:connectlocs="167640,0;334846,134370;185633,288724" o:connectangles="0,0,0"/>
                    </v:shape>
                  </w:pict>
                </mc:Fallback>
              </mc:AlternateContent>
            </w:r>
            <w:r w:rsidR="0001747D" w:rsidRPr="0001747D">
              <w:rPr>
                <w:sz w:val="28"/>
              </w:rPr>
              <w:t>100</w:t>
            </w:r>
          </w:p>
        </w:tc>
      </w:tr>
    </w:tbl>
    <w:p w14:paraId="2775CB13" w14:textId="77777777" w:rsidR="00EA01CB" w:rsidRDefault="00EA01CB" w:rsidP="00EA01CB"/>
    <w:p w14:paraId="52C07566" w14:textId="0CD86537" w:rsidR="00EA01CB" w:rsidRDefault="00EA01CB" w:rsidP="00EA01CB">
      <w:r>
        <w:t>Le coefficient multiplicateur correspond ici au coefficient de proportionnalité permettant de passer de la 2</w:t>
      </w:r>
      <w:r w:rsidRPr="00EA01CB">
        <w:rPr>
          <w:vertAlign w:val="superscript"/>
        </w:rPr>
        <w:t>ème</w:t>
      </w:r>
      <w:r>
        <w:t xml:space="preserve"> ligne à la 1</w:t>
      </w:r>
      <w:r w:rsidRPr="00EA01CB">
        <w:rPr>
          <w:vertAlign w:val="superscript"/>
        </w:rPr>
        <w:t>ère</w:t>
      </w:r>
      <w:r>
        <w:t xml:space="preserve"> ligne.</w:t>
      </w:r>
    </w:p>
    <w:p w14:paraId="127A37B4" w14:textId="77777777" w:rsidR="0001747D" w:rsidRDefault="0001747D" w:rsidP="0042759E"/>
    <w:p w14:paraId="4E41BF02" w14:textId="77777777" w:rsidR="0042759E" w:rsidRDefault="0042759E" w:rsidP="0042759E">
      <w:pPr>
        <w:pStyle w:val="Titre3"/>
      </w:pPr>
      <w:bookmarkStart w:id="6" w:name="_Toc117273052"/>
      <w:r>
        <w:t>Calculer une augmentation</w:t>
      </w:r>
      <w:bookmarkEnd w:id="6"/>
      <w:r>
        <w:t xml:space="preserve"> </w:t>
      </w:r>
    </w:p>
    <w:p w14:paraId="4B497DA7" w14:textId="618B1C7B" w:rsidR="00174D96" w:rsidRPr="00174D96" w:rsidRDefault="00174D96" w:rsidP="00174D96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C53844" wp14:editId="49F5F4A0">
                <wp:simplePos x="0" y="0"/>
                <wp:positionH relativeFrom="column">
                  <wp:posOffset>3337560</wp:posOffset>
                </wp:positionH>
                <wp:positionV relativeFrom="paragraph">
                  <wp:posOffset>274320</wp:posOffset>
                </wp:positionV>
                <wp:extent cx="228600" cy="205740"/>
                <wp:effectExtent l="0" t="19050" r="38100" b="41910"/>
                <wp:wrapNone/>
                <wp:docPr id="195" name="Flèche : droi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2EF5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95" o:spid="_x0000_s1026" type="#_x0000_t13" style="position:absolute;margin-left:262.8pt;margin-top:21.6pt;width:18pt;height:16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" adj="11880" fillcolor="white [3201]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3868B4" wp14:editId="63402B21">
                <wp:simplePos x="0" y="0"/>
                <wp:positionH relativeFrom="column">
                  <wp:posOffset>-281940</wp:posOffset>
                </wp:positionH>
                <wp:positionV relativeFrom="paragraph">
                  <wp:posOffset>266700</wp:posOffset>
                </wp:positionV>
                <wp:extent cx="228600" cy="205740"/>
                <wp:effectExtent l="0" t="19050" r="38100" b="41910"/>
                <wp:wrapNone/>
                <wp:docPr id="196" name="Flèche : droi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A3252" id="Flèche : droite 196" o:spid="_x0000_s1026" type="#_x0000_t13" style="position:absolute;margin-left:-22.2pt;margin-top:21pt;width:18pt;height:16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" adj="11880" fillcolor="white [3201]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802F1B" wp14:editId="019C1C8B">
                <wp:simplePos x="0" y="0"/>
                <wp:positionH relativeFrom="column">
                  <wp:posOffset>3124200</wp:posOffset>
                </wp:positionH>
                <wp:positionV relativeFrom="paragraph">
                  <wp:posOffset>220980</wp:posOffset>
                </wp:positionV>
                <wp:extent cx="0" cy="1402080"/>
                <wp:effectExtent l="0" t="0" r="38100" b="26670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2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6C0DD" id="Connecteur droit 193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17.4pt" to="246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</w:p>
    <w:p w14:paraId="5D6645E9" w14:textId="7B6BC9CD" w:rsidR="00174D96" w:rsidRDefault="00AB4114" w:rsidP="00DE5B63">
      <w:r>
        <w:t>1</w:t>
      </w:r>
      <w:r w:rsidRPr="00AB4114">
        <w:rPr>
          <w:vertAlign w:val="superscript"/>
        </w:rPr>
        <w:t>ère</w:t>
      </w:r>
      <w:r>
        <w:t xml:space="preserve"> méthode (2 </w:t>
      </w:r>
      <w:proofErr w:type="gramStart"/>
      <w:r>
        <w:t>étapes)</w:t>
      </w:r>
      <w:r w:rsidR="00174D96">
        <w:t xml:space="preserve">   </w:t>
      </w:r>
      <w:proofErr w:type="gramEnd"/>
      <w:r w:rsidR="00174D96">
        <w:t xml:space="preserve">                                                       2</w:t>
      </w:r>
      <w:r w:rsidR="001547D4" w:rsidRPr="001547D4">
        <w:rPr>
          <w:vertAlign w:val="superscript"/>
        </w:rPr>
        <w:t>ème</w:t>
      </w:r>
      <w:r w:rsidR="001547D4">
        <w:t xml:space="preserve"> </w:t>
      </w:r>
      <w:r w:rsidR="00174D96">
        <w:t xml:space="preserve"> méthode (1</w:t>
      </w:r>
      <w:r w:rsidR="00623867">
        <w:t xml:space="preserve"> </w:t>
      </w:r>
      <w:r w:rsidR="00174D96">
        <w:t xml:space="preserve">seule  </w:t>
      </w:r>
      <w:r w:rsidR="00623867">
        <w:t>étape</w:t>
      </w:r>
      <w:r w:rsidR="00174D96">
        <w:t>)</w:t>
      </w:r>
    </w:p>
    <w:p w14:paraId="3794D81B" w14:textId="18624DB9" w:rsidR="00174D96" w:rsidRDefault="00623867" w:rsidP="00DE5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D16E36F" wp14:editId="51EADDED">
                <wp:simplePos x="0" y="0"/>
                <wp:positionH relativeFrom="column">
                  <wp:posOffset>3627120</wp:posOffset>
                </wp:positionH>
                <wp:positionV relativeFrom="paragraph">
                  <wp:posOffset>94615</wp:posOffset>
                </wp:positionV>
                <wp:extent cx="3070860" cy="632460"/>
                <wp:effectExtent l="19050" t="19050" r="15240" b="1524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C2549" w14:textId="77777777" w:rsidR="007112F6" w:rsidRDefault="007112F6" w:rsidP="00174D96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t xml:space="preserve">Pour calculer une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augmentation</w:t>
                            </w:r>
                            <w:r>
                              <w:t xml:space="preserve"> de </w:t>
                            </w:r>
                            <w:r w:rsidRPr="00882BFC">
                              <w:rPr>
                                <w:rFonts w:ascii="Cambria Math" w:hAnsi="Cambria Math"/>
                                <w:i/>
                              </w:rPr>
                              <w:t>t</w:t>
                            </w:r>
                            <w:r>
                              <w:t xml:space="preserve"> %, on </w:t>
                            </w:r>
                            <w:r w:rsidRPr="00DE5B63">
                              <w:rPr>
                                <w:b/>
                                <w:color w:val="C00000"/>
                              </w:rPr>
                              <w:t>multiplie</w:t>
                            </w:r>
                            <w:r>
                              <w:t xml:space="preserve"> par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C00000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24"/>
                                      <w:szCs w:val="24"/>
                                    </w:rPr>
                                    <m:t>1+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m:t xml:space="preserve">t 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  <w:r w:rsidRPr="00DE5B63">
                              <w:rPr>
                                <w:b/>
                              </w:rPr>
                              <w:t xml:space="preserve"> .</w:t>
                            </w:r>
                          </w:p>
                          <w:p w14:paraId="640F32C7" w14:textId="77777777" w:rsidR="007112F6" w:rsidRDefault="007112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6E36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margin-left:285.6pt;margin-top:7.45pt;width:241.8pt;height:49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" strokecolor="#c00000" strokeweight="2.25pt">
                <v:textbox>
                  <w:txbxContent>
                    <w:p w14:paraId="425C2549" w14:textId="77777777" w:rsidR="007112F6" w:rsidRDefault="007112F6" w:rsidP="00174D96">
                      <w:pPr>
                        <w:rPr>
                          <w:color w:val="4F81BD" w:themeColor="accent1"/>
                        </w:rPr>
                      </w:pPr>
                      <w:r>
                        <w:t xml:space="preserve">Pour calculer une </w:t>
                      </w:r>
                      <w:r>
                        <w:rPr>
                          <w:b/>
                          <w:color w:val="C00000"/>
                        </w:rPr>
                        <w:t>augmentation</w:t>
                      </w:r>
                      <w:r>
                        <w:t xml:space="preserve"> de </w:t>
                      </w:r>
                      <w:r w:rsidRPr="00882BFC">
                        <w:rPr>
                          <w:rFonts w:ascii="Cambria Math" w:hAnsi="Cambria Math"/>
                          <w:i/>
                        </w:rPr>
                        <w:t>t</w:t>
                      </w:r>
                      <w:r>
                        <w:t xml:space="preserve"> %, on </w:t>
                      </w:r>
                      <w:r w:rsidRPr="00DE5B63">
                        <w:rPr>
                          <w:b/>
                          <w:color w:val="C00000"/>
                        </w:rPr>
                        <w:t>multiplie</w:t>
                      </w:r>
                      <w:r>
                        <w:t xml:space="preserve"> par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C00000"/>
                                <w:sz w:val="24"/>
                                <w:szCs w:val="24"/>
                              </w:rPr>
                              <m:t>1+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C00000"/>
                                <w:sz w:val="24"/>
                                <w:szCs w:val="24"/>
                              </w:rPr>
                              <m:t xml:space="preserve">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C00000"/>
                                    <w:sz w:val="24"/>
                                    <w:szCs w:val="24"/>
                                  </w:rPr>
                                  <m:t xml:space="preserve">t 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C00000"/>
                                    <w:sz w:val="24"/>
                                    <w:szCs w:val="24"/>
                                  </w:rPr>
                                  <m:t>100</m:t>
                                </m:r>
                              </m:den>
                            </m:f>
                          </m:e>
                        </m:d>
                      </m:oMath>
                      <w:r w:rsidRPr="00DE5B63">
                        <w:rPr>
                          <w:b/>
                        </w:rPr>
                        <w:t xml:space="preserve"> .</w:t>
                      </w:r>
                    </w:p>
                    <w:p w14:paraId="640F32C7" w14:textId="77777777" w:rsidR="007112F6" w:rsidRDefault="007112F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CFFAC07" wp14:editId="0E4C63F6">
                <wp:simplePos x="0" y="0"/>
                <wp:positionH relativeFrom="column">
                  <wp:posOffset>-60325</wp:posOffset>
                </wp:positionH>
                <wp:positionV relativeFrom="paragraph">
                  <wp:posOffset>-1905</wp:posOffset>
                </wp:positionV>
                <wp:extent cx="2971800" cy="868680"/>
                <wp:effectExtent l="19050" t="19050" r="1905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496EC" w14:textId="77777777" w:rsidR="007112F6" w:rsidRPr="00623867" w:rsidRDefault="007112F6" w:rsidP="00174D96">
                            <w:r>
                              <w:t xml:space="preserve">Pour calculer une augmentation, on commence par « </w:t>
                            </w:r>
                            <w:r w:rsidRPr="00DE5B63">
                              <w:rPr>
                                <w:b/>
                                <w:color w:val="C00000"/>
                              </w:rPr>
                              <w:t>Calculer un pourcentage</w:t>
                            </w:r>
                            <w:r w:rsidRPr="00AB4114"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t xml:space="preserve">» </w:t>
                            </w:r>
                            <w:r w:rsidRPr="00DE5B63">
                              <w:t>puis</w:t>
                            </w:r>
                            <w:r w:rsidRPr="00AB4114"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DE5B63">
                              <w:rPr>
                                <w:b/>
                                <w:color w:val="C00000"/>
                              </w:rPr>
                              <w:t xml:space="preserve">on ajoute le résultat </w:t>
                            </w:r>
                            <w:r w:rsidRPr="00623867">
                              <w:t>à la quantité initiale.</w:t>
                            </w:r>
                          </w:p>
                          <w:p w14:paraId="080E94AF" w14:textId="77777777" w:rsidR="007112F6" w:rsidRDefault="007112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AC07" id="_x0000_s1032" type="#_x0000_t202" style="position:absolute;margin-left:-4.75pt;margin-top:-.15pt;width:234pt;height:68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" strokecolor="#c00000" strokeweight="2.25pt">
                <v:textbox>
                  <w:txbxContent>
                    <w:p w14:paraId="01B496EC" w14:textId="77777777" w:rsidR="007112F6" w:rsidRPr="00623867" w:rsidRDefault="007112F6" w:rsidP="00174D96">
                      <w:r>
                        <w:t xml:space="preserve">Pour calculer une augmentation, on commence par « </w:t>
                      </w:r>
                      <w:r w:rsidRPr="00DE5B63">
                        <w:rPr>
                          <w:b/>
                          <w:color w:val="C00000"/>
                        </w:rPr>
                        <w:t>Calculer un pourcentage</w:t>
                      </w:r>
                      <w:r w:rsidRPr="00AB4114">
                        <w:rPr>
                          <w:color w:val="C00000"/>
                        </w:rPr>
                        <w:t xml:space="preserve"> </w:t>
                      </w:r>
                      <w:r>
                        <w:t xml:space="preserve">» </w:t>
                      </w:r>
                      <w:r w:rsidRPr="00DE5B63">
                        <w:t>puis</w:t>
                      </w:r>
                      <w:r w:rsidRPr="00AB4114">
                        <w:rPr>
                          <w:color w:val="C00000"/>
                        </w:rPr>
                        <w:t xml:space="preserve"> </w:t>
                      </w:r>
                      <w:r w:rsidRPr="00DE5B63">
                        <w:rPr>
                          <w:b/>
                          <w:color w:val="C00000"/>
                        </w:rPr>
                        <w:t xml:space="preserve">on ajoute le résultat </w:t>
                      </w:r>
                      <w:r w:rsidRPr="00623867">
                        <w:t>à la quantité initiale.</w:t>
                      </w:r>
                    </w:p>
                    <w:p w14:paraId="080E94AF" w14:textId="77777777" w:rsidR="007112F6" w:rsidRDefault="007112F6"/>
                  </w:txbxContent>
                </v:textbox>
                <w10:wrap type="square"/>
              </v:shape>
            </w:pict>
          </mc:Fallback>
        </mc:AlternateContent>
      </w:r>
    </w:p>
    <w:p w14:paraId="64336331" w14:textId="0E7C8007" w:rsidR="00174D96" w:rsidRDefault="00174D96" w:rsidP="00DE5B63"/>
    <w:p w14:paraId="22713169" w14:textId="7F378916" w:rsidR="00AB4114" w:rsidRDefault="00AB4114" w:rsidP="00AB4114"/>
    <w:p w14:paraId="6B813E1E" w14:textId="658FDE14" w:rsidR="00174D96" w:rsidRPr="00AB4114" w:rsidRDefault="00174D96" w:rsidP="00AB4114"/>
    <w:p w14:paraId="47250018" w14:textId="77777777" w:rsidR="001547D4" w:rsidRDefault="001547D4" w:rsidP="001547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F7B59B" wp14:editId="5DB6A211">
                <wp:simplePos x="0" y="0"/>
                <wp:positionH relativeFrom="column">
                  <wp:posOffset>3134904</wp:posOffset>
                </wp:positionH>
                <wp:positionV relativeFrom="paragraph">
                  <wp:posOffset>277223</wp:posOffset>
                </wp:positionV>
                <wp:extent cx="0" cy="1402080"/>
                <wp:effectExtent l="0" t="0" r="38100" b="2667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2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63075" id="Connecteur droit 46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85pt,21.85pt" to="246.8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42759E">
        <w:t>Exemple : Augmentation de 25</w:t>
      </w:r>
      <w:r w:rsidR="00AB4114">
        <w:t xml:space="preserve"> </w:t>
      </w:r>
      <w:r w:rsidR="0042759E">
        <w:t xml:space="preserve">% sur un prix de 105 € </w:t>
      </w:r>
      <w:r w:rsidR="00AB4114">
        <w:t xml:space="preserve">  </w:t>
      </w:r>
    </w:p>
    <w:p w14:paraId="14CA53BF" w14:textId="19BEC8AB" w:rsidR="001547D4" w:rsidRDefault="00AB4114" w:rsidP="001547D4">
      <w:pPr>
        <w:jc w:val="center"/>
      </w:pPr>
      <w:r>
        <w:t xml:space="preserve">                    </w:t>
      </w:r>
      <w:r w:rsidR="00174D96">
        <w:t xml:space="preserve">   </w:t>
      </w:r>
    </w:p>
    <w:p w14:paraId="51B8778E" w14:textId="7930CBD9" w:rsidR="001547D4" w:rsidRDefault="001547D4" w:rsidP="001547D4">
      <w:r>
        <w:t>…………………………………………………….               …………………………………………………………</w:t>
      </w:r>
    </w:p>
    <w:p w14:paraId="1622BAFA" w14:textId="60094349" w:rsidR="001547D4" w:rsidRDefault="001547D4" w:rsidP="001547D4">
      <w:r>
        <w:t>…………………………………………………….               …………………………………………………………</w:t>
      </w:r>
    </w:p>
    <w:p w14:paraId="3EFE648C" w14:textId="4038DFA4" w:rsidR="001547D4" w:rsidRDefault="001547D4" w:rsidP="001547D4">
      <w:r>
        <w:t>…………………………………………………….               …………………………………………………………</w:t>
      </w:r>
    </w:p>
    <w:p w14:paraId="1B2FCEAE" w14:textId="3AD5D908" w:rsidR="00174D96" w:rsidRDefault="001547D4" w:rsidP="001547D4">
      <w:r>
        <w:t>……………………………………………………               …………………………………………………………</w:t>
      </w:r>
      <w:r w:rsidR="00174D96">
        <w:t xml:space="preserve">                                       </w:t>
      </w:r>
      <w:r w:rsidR="00AB4114">
        <w:t xml:space="preserve">                       </w:t>
      </w:r>
      <w:r w:rsidR="0042759E">
        <w:t xml:space="preserve"> </w:t>
      </w:r>
      <w:r w:rsidR="00AB4114">
        <w:t xml:space="preserve">                          </w:t>
      </w:r>
    </w:p>
    <w:p w14:paraId="26859907" w14:textId="3A50A72A" w:rsidR="00657ABB" w:rsidRDefault="00174D96" w:rsidP="0042759E">
      <w:r>
        <w:lastRenderedPageBreak/>
        <w:t xml:space="preserve">                      </w:t>
      </w:r>
    </w:p>
    <w:p w14:paraId="0A2ED59B" w14:textId="56ED3CC8" w:rsidR="00AB4114" w:rsidRDefault="0042759E" w:rsidP="00AB4114">
      <w:pPr>
        <w:pStyle w:val="Titre3"/>
      </w:pPr>
      <w:bookmarkStart w:id="7" w:name="_Toc117273053"/>
      <w:r>
        <w:t>Calculer une diminution</w:t>
      </w:r>
      <w:r w:rsidR="00174D96">
        <w:t>, une réduction</w:t>
      </w:r>
      <w:bookmarkEnd w:id="7"/>
    </w:p>
    <w:p w14:paraId="41C53FB9" w14:textId="77777777" w:rsidR="00174D96" w:rsidRPr="00174D96" w:rsidRDefault="00A93B73" w:rsidP="00174D96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EC12B8" wp14:editId="71970A89">
                <wp:simplePos x="0" y="0"/>
                <wp:positionH relativeFrom="column">
                  <wp:posOffset>3329940</wp:posOffset>
                </wp:positionH>
                <wp:positionV relativeFrom="paragraph">
                  <wp:posOffset>257810</wp:posOffset>
                </wp:positionV>
                <wp:extent cx="228600" cy="205740"/>
                <wp:effectExtent l="0" t="19050" r="38100" b="41910"/>
                <wp:wrapNone/>
                <wp:docPr id="202" name="Flèche : droi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B28E3" id="Flèche : droite 202" o:spid="_x0000_s1026" type="#_x0000_t13" style="position:absolute;margin-left:262.2pt;margin-top:20.3pt;width:18pt;height:16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" adj="11880" fillcolor="white [3201]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7C26F9" wp14:editId="17F00C61">
                <wp:simplePos x="0" y="0"/>
                <wp:positionH relativeFrom="column">
                  <wp:posOffset>-327660</wp:posOffset>
                </wp:positionH>
                <wp:positionV relativeFrom="paragraph">
                  <wp:posOffset>265430</wp:posOffset>
                </wp:positionV>
                <wp:extent cx="228600" cy="205740"/>
                <wp:effectExtent l="0" t="19050" r="38100" b="41910"/>
                <wp:wrapNone/>
                <wp:docPr id="201" name="Flèche : droi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574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C4C3C" id="Flèche : droite 201" o:spid="_x0000_s1026" type="#_x0000_t13" style="position:absolute;margin-left:-25.8pt;margin-top:20.9pt;width:18pt;height:16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" adj="11880" fillcolor="white [3201]" strokecolor="#c00000" strokeweight="1pt"/>
            </w:pict>
          </mc:Fallback>
        </mc:AlternateContent>
      </w:r>
      <w:r w:rsidR="00174D9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17AA9F" wp14:editId="79F9773D">
                <wp:simplePos x="0" y="0"/>
                <wp:positionH relativeFrom="column">
                  <wp:posOffset>3154680</wp:posOffset>
                </wp:positionH>
                <wp:positionV relativeFrom="paragraph">
                  <wp:posOffset>52070</wp:posOffset>
                </wp:positionV>
                <wp:extent cx="0" cy="1402080"/>
                <wp:effectExtent l="0" t="0" r="38100" b="26670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2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AC9EC" id="Connecteur droit 200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4pt,4.1pt" to="248.4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</w:p>
    <w:p w14:paraId="472A80B0" w14:textId="2F110031" w:rsidR="00174D96" w:rsidRDefault="00174D96" w:rsidP="00174D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2606B80" wp14:editId="75E1726B">
                <wp:simplePos x="0" y="0"/>
                <wp:positionH relativeFrom="column">
                  <wp:posOffset>69215</wp:posOffset>
                </wp:positionH>
                <wp:positionV relativeFrom="paragraph">
                  <wp:posOffset>286385</wp:posOffset>
                </wp:positionV>
                <wp:extent cx="2766060" cy="868680"/>
                <wp:effectExtent l="19050" t="19050" r="15240" b="26670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4278F" w14:textId="77777777" w:rsidR="007112F6" w:rsidRPr="00DE5B63" w:rsidRDefault="007112F6" w:rsidP="00174D96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t xml:space="preserve">Pour calculer une </w:t>
                            </w:r>
                            <w:r w:rsidRPr="00DE5B63">
                              <w:rPr>
                                <w:b/>
                                <w:color w:val="C00000"/>
                              </w:rPr>
                              <w:t>diminution</w:t>
                            </w:r>
                            <w:r>
                              <w:t xml:space="preserve">, on commence par « </w:t>
                            </w:r>
                            <w:r w:rsidRPr="00DE5B63">
                              <w:rPr>
                                <w:b/>
                                <w:color w:val="C00000"/>
                              </w:rPr>
                              <w:t>Calculer un pourcentage</w:t>
                            </w:r>
                            <w:r w:rsidRPr="00DE5B63">
                              <w:rPr>
                                <w:color w:val="C00000"/>
                              </w:rPr>
                              <w:t xml:space="preserve"> </w:t>
                            </w:r>
                            <w:r>
                              <w:t xml:space="preserve">» puis on </w:t>
                            </w:r>
                            <w:r w:rsidRPr="00DE5B63">
                              <w:rPr>
                                <w:b/>
                                <w:color w:val="C00000"/>
                              </w:rPr>
                              <w:t xml:space="preserve">retire le résultat </w:t>
                            </w:r>
                            <w:r w:rsidRPr="00623867">
                              <w:t>à la quantité initiale.</w:t>
                            </w:r>
                          </w:p>
                          <w:p w14:paraId="6B2E9A20" w14:textId="77777777" w:rsidR="007112F6" w:rsidRDefault="007112F6" w:rsidP="00174D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6B80" id="_x0000_s1033" type="#_x0000_t202" style="position:absolute;margin-left:5.45pt;margin-top:22.55pt;width:217.8pt;height:68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" strokecolor="#c00000" strokeweight="2.25pt">
                <v:textbox>
                  <w:txbxContent>
                    <w:p w14:paraId="67C4278F" w14:textId="77777777" w:rsidR="007112F6" w:rsidRPr="00DE5B63" w:rsidRDefault="007112F6" w:rsidP="00174D96">
                      <w:pPr>
                        <w:rPr>
                          <w:b/>
                          <w:color w:val="C00000"/>
                        </w:rPr>
                      </w:pPr>
                      <w:r>
                        <w:t xml:space="preserve">Pour calculer une </w:t>
                      </w:r>
                      <w:r w:rsidRPr="00DE5B63">
                        <w:rPr>
                          <w:b/>
                          <w:color w:val="C00000"/>
                        </w:rPr>
                        <w:t>diminution</w:t>
                      </w:r>
                      <w:r>
                        <w:t xml:space="preserve">, on commence par « </w:t>
                      </w:r>
                      <w:r w:rsidRPr="00DE5B63">
                        <w:rPr>
                          <w:b/>
                          <w:color w:val="C00000"/>
                        </w:rPr>
                        <w:t>Calculer un pourcentage</w:t>
                      </w:r>
                      <w:r w:rsidRPr="00DE5B63">
                        <w:rPr>
                          <w:color w:val="C00000"/>
                        </w:rPr>
                        <w:t xml:space="preserve"> </w:t>
                      </w:r>
                      <w:r>
                        <w:t xml:space="preserve">» puis on </w:t>
                      </w:r>
                      <w:r w:rsidRPr="00DE5B63">
                        <w:rPr>
                          <w:b/>
                          <w:color w:val="C00000"/>
                        </w:rPr>
                        <w:t xml:space="preserve">retire le résultat </w:t>
                      </w:r>
                      <w:r w:rsidRPr="00623867">
                        <w:t>à la quantité initiale.</w:t>
                      </w:r>
                    </w:p>
                    <w:p w14:paraId="6B2E9A20" w14:textId="77777777" w:rsidR="007112F6" w:rsidRDefault="007112F6" w:rsidP="00174D96"/>
                  </w:txbxContent>
                </v:textbox>
                <w10:wrap type="square"/>
              </v:shape>
            </w:pict>
          </mc:Fallback>
        </mc:AlternateContent>
      </w:r>
      <w:r>
        <w:t>1</w:t>
      </w:r>
      <w:r w:rsidRPr="00AB4114">
        <w:rPr>
          <w:vertAlign w:val="superscript"/>
        </w:rPr>
        <w:t>ère</w:t>
      </w:r>
      <w:r>
        <w:t xml:space="preserve"> méthode (2 </w:t>
      </w:r>
      <w:proofErr w:type="gramStart"/>
      <w:r>
        <w:t xml:space="preserve">étapes)   </w:t>
      </w:r>
      <w:proofErr w:type="gramEnd"/>
      <w:r>
        <w:t xml:space="preserve">                                                       2</w:t>
      </w:r>
      <w:r w:rsidR="001547D4" w:rsidRPr="001547D4">
        <w:rPr>
          <w:vertAlign w:val="superscript"/>
        </w:rPr>
        <w:t>ème</w:t>
      </w:r>
      <w:r w:rsidR="001547D4">
        <w:t xml:space="preserve"> </w:t>
      </w:r>
      <w:r>
        <w:t xml:space="preserve"> méthode (1seule  méthode)</w:t>
      </w:r>
    </w:p>
    <w:p w14:paraId="4497A9AB" w14:textId="77777777" w:rsidR="00174D96" w:rsidRDefault="00174D96" w:rsidP="00174D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9DBF821" wp14:editId="3738F023">
                <wp:simplePos x="0" y="0"/>
                <wp:positionH relativeFrom="column">
                  <wp:posOffset>3749040</wp:posOffset>
                </wp:positionH>
                <wp:positionV relativeFrom="paragraph">
                  <wp:posOffset>94615</wp:posOffset>
                </wp:positionV>
                <wp:extent cx="3070860" cy="632460"/>
                <wp:effectExtent l="19050" t="19050" r="15240" b="15240"/>
                <wp:wrapSquare wrapText="bothSides"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8F827" w14:textId="77777777" w:rsidR="007112F6" w:rsidRDefault="007112F6" w:rsidP="00174D96">
                            <w:pPr>
                              <w:rPr>
                                <w:color w:val="4F81BD" w:themeColor="accent1"/>
                              </w:rPr>
                            </w:pPr>
                            <w:r>
                              <w:t xml:space="preserve">Pour calculer une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diminution</w:t>
                            </w:r>
                            <w:r>
                              <w:t xml:space="preserve"> de </w:t>
                            </w:r>
                            <w:r w:rsidRPr="00882BFC">
                              <w:rPr>
                                <w:rFonts w:ascii="Cambria Math" w:hAnsi="Cambria Math"/>
                                <w:i/>
                              </w:rPr>
                              <w:t>t</w:t>
                            </w:r>
                            <w:r>
                              <w:t xml:space="preserve"> %, on </w:t>
                            </w:r>
                            <w:r w:rsidRPr="00DE5B63">
                              <w:rPr>
                                <w:b/>
                                <w:color w:val="C00000"/>
                              </w:rPr>
                              <w:t>multiplie</w:t>
                            </w:r>
                            <w:r>
                              <w:t xml:space="preserve"> par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color w:val="C00000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m:t xml:space="preserve">t 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  <w:r w:rsidRPr="00DE5B63">
                              <w:rPr>
                                <w:b/>
                              </w:rPr>
                              <w:t xml:space="preserve"> .</w:t>
                            </w:r>
                          </w:p>
                          <w:p w14:paraId="0FC4A3F2" w14:textId="77777777" w:rsidR="007112F6" w:rsidRDefault="007112F6" w:rsidP="00174D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F821" id="_x0000_s1034" type="#_x0000_t202" style="position:absolute;margin-left:295.2pt;margin-top:7.45pt;width:241.8pt;height:49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" strokecolor="#c00000" strokeweight="2.25pt">
                <v:textbox>
                  <w:txbxContent>
                    <w:p w14:paraId="0528F827" w14:textId="77777777" w:rsidR="007112F6" w:rsidRDefault="007112F6" w:rsidP="00174D96">
                      <w:pPr>
                        <w:rPr>
                          <w:color w:val="4F81BD" w:themeColor="accent1"/>
                        </w:rPr>
                      </w:pPr>
                      <w:r>
                        <w:t xml:space="preserve">Pour calculer une </w:t>
                      </w:r>
                      <w:r>
                        <w:rPr>
                          <w:b/>
                          <w:color w:val="C00000"/>
                        </w:rPr>
                        <w:t>diminution</w:t>
                      </w:r>
                      <w:r>
                        <w:t xml:space="preserve"> de </w:t>
                      </w:r>
                      <w:r w:rsidRPr="00882BFC">
                        <w:rPr>
                          <w:rFonts w:ascii="Cambria Math" w:hAnsi="Cambria Math"/>
                          <w:i/>
                        </w:rPr>
                        <w:t>t</w:t>
                      </w:r>
                      <w:r>
                        <w:t xml:space="preserve"> %, on </w:t>
                      </w:r>
                      <w:r w:rsidRPr="00DE5B63">
                        <w:rPr>
                          <w:b/>
                          <w:color w:val="C00000"/>
                        </w:rPr>
                        <w:t>multiplie</w:t>
                      </w:r>
                      <w:r>
                        <w:t xml:space="preserve"> par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C00000"/>
                                <w:sz w:val="24"/>
                                <w:szCs w:val="24"/>
                              </w:rPr>
                              <m:t>1-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C00000"/>
                                <w:sz w:val="24"/>
                                <w:szCs w:val="24"/>
                              </w:rPr>
                              <m:t xml:space="preserve">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C00000"/>
                                    <w:sz w:val="24"/>
                                    <w:szCs w:val="24"/>
                                  </w:rPr>
                                  <m:t xml:space="preserve">t 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C00000"/>
                                    <w:sz w:val="24"/>
                                    <w:szCs w:val="24"/>
                                  </w:rPr>
                                  <m:t>100</m:t>
                                </m:r>
                              </m:den>
                            </m:f>
                          </m:e>
                        </m:d>
                      </m:oMath>
                      <w:r w:rsidRPr="00DE5B63">
                        <w:rPr>
                          <w:b/>
                        </w:rPr>
                        <w:t xml:space="preserve"> .</w:t>
                      </w:r>
                    </w:p>
                    <w:p w14:paraId="0FC4A3F2" w14:textId="77777777" w:rsidR="007112F6" w:rsidRDefault="007112F6" w:rsidP="00174D96"/>
                  </w:txbxContent>
                </v:textbox>
                <w10:wrap type="square"/>
              </v:shape>
            </w:pict>
          </mc:Fallback>
        </mc:AlternateContent>
      </w:r>
    </w:p>
    <w:p w14:paraId="0954D4C6" w14:textId="60DD50DC" w:rsidR="00174D96" w:rsidRDefault="00174D96" w:rsidP="00174D96"/>
    <w:p w14:paraId="167366A1" w14:textId="05053648" w:rsidR="00174D96" w:rsidRDefault="00174D96" w:rsidP="00174D96"/>
    <w:p w14:paraId="6434F8E4" w14:textId="3568CA31" w:rsidR="00174D96" w:rsidRPr="00AB4114" w:rsidRDefault="00174D96" w:rsidP="00174D96"/>
    <w:p w14:paraId="6298C4B2" w14:textId="77777777" w:rsidR="001547D4" w:rsidRDefault="001547D4" w:rsidP="00174D9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30D276" wp14:editId="5D38ADC3">
                <wp:simplePos x="0" y="0"/>
                <wp:positionH relativeFrom="column">
                  <wp:posOffset>3133725</wp:posOffset>
                </wp:positionH>
                <wp:positionV relativeFrom="paragraph">
                  <wp:posOffset>289560</wp:posOffset>
                </wp:positionV>
                <wp:extent cx="0" cy="1402080"/>
                <wp:effectExtent l="0" t="0" r="38100" b="2667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2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3CBCF" id="Connecteur droit 48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75pt,22.8pt" to="246.7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174D96">
        <w:t xml:space="preserve">Exemple : Réduction de 25 % sur un prix de 105 €     </w:t>
      </w:r>
    </w:p>
    <w:p w14:paraId="5F3D2AD4" w14:textId="1CF448C7" w:rsidR="00174D96" w:rsidRDefault="00174D96" w:rsidP="00174D96">
      <w:pPr>
        <w:jc w:val="center"/>
      </w:pPr>
      <w:r>
        <w:t xml:space="preserve">                      </w:t>
      </w:r>
    </w:p>
    <w:p w14:paraId="14708F00" w14:textId="54F189E9" w:rsidR="001547D4" w:rsidRDefault="001547D4" w:rsidP="001547D4">
      <w:r>
        <w:t>…………………………………………………….               …………………………………………………………</w:t>
      </w:r>
    </w:p>
    <w:p w14:paraId="3D2AB11E" w14:textId="51449625" w:rsidR="001547D4" w:rsidRDefault="001547D4" w:rsidP="001547D4">
      <w:r>
        <w:t>…………………………………………………….               …………………………………………………………</w:t>
      </w:r>
    </w:p>
    <w:p w14:paraId="29D995A1" w14:textId="5258C074" w:rsidR="001547D4" w:rsidRDefault="001547D4" w:rsidP="001547D4">
      <w:r>
        <w:t>…………………………………………………….               …………………………………………………………</w:t>
      </w:r>
    </w:p>
    <w:p w14:paraId="1B4E1124" w14:textId="538261AC" w:rsidR="001547D4" w:rsidRDefault="001547D4" w:rsidP="001547D4">
      <w:r>
        <w:t xml:space="preserve">……………………………………………………               …………………………………………………………                                                                                        </w:t>
      </w:r>
    </w:p>
    <w:p w14:paraId="050C9944" w14:textId="6A172197" w:rsidR="0042759E" w:rsidRDefault="0042759E" w:rsidP="001C1FE0">
      <w:pPr>
        <w:pStyle w:val="Titre2"/>
        <w:numPr>
          <w:ilvl w:val="0"/>
          <w:numId w:val="0"/>
        </w:numPr>
      </w:pPr>
    </w:p>
    <w:p w14:paraId="0F1312F1" w14:textId="69CA540E" w:rsidR="001547D4" w:rsidRDefault="001547D4" w:rsidP="001547D4"/>
    <w:p w14:paraId="1207993F" w14:textId="7181667E" w:rsidR="001547D4" w:rsidRDefault="001547D4" w:rsidP="001547D4"/>
    <w:p w14:paraId="47BCDD4A" w14:textId="77777777" w:rsidR="00657ABB" w:rsidRPr="001547D4" w:rsidRDefault="00657ABB" w:rsidP="001547D4"/>
    <w:p w14:paraId="4F60840B" w14:textId="77777777" w:rsidR="001C1FE0" w:rsidRDefault="001C1FE0" w:rsidP="00623867">
      <w:pPr>
        <w:pStyle w:val="Titre1"/>
      </w:pPr>
      <w:bookmarkStart w:id="8" w:name="_Toc117273054"/>
      <w:r>
        <w:t>Exercices</w:t>
      </w:r>
      <w:bookmarkEnd w:id="8"/>
    </w:p>
    <w:p w14:paraId="44B678A1" w14:textId="77777777" w:rsidR="00393240" w:rsidRPr="00393240" w:rsidRDefault="00393240" w:rsidP="00393240"/>
    <w:p w14:paraId="273EA224" w14:textId="77777777" w:rsidR="001C1FE0" w:rsidRDefault="001C1FE0" w:rsidP="001C1FE0">
      <w:r w:rsidRPr="00D25086">
        <w:rPr>
          <w:u w:val="single"/>
        </w:rPr>
        <w:t>Exercice 1</w:t>
      </w:r>
      <w:r w:rsidRPr="001C1FE0">
        <w:t> :</w:t>
      </w:r>
      <w:r>
        <w:t xml:space="preserve">  Le montant d’un loyer de 1000€ a augmenté de 4%. </w:t>
      </w:r>
    </w:p>
    <w:p w14:paraId="28DEF6E7" w14:textId="14ABFDE5" w:rsidR="001C1FE0" w:rsidRDefault="001C1FE0" w:rsidP="001C1FE0">
      <w:r>
        <w:t>Calculez le montant du nouveau loyer</w:t>
      </w:r>
      <w:r w:rsidR="0021289A">
        <w:t>.</w:t>
      </w:r>
      <w:r>
        <w:br/>
        <w:t>…………………………………………………………………………………………………………………………</w:t>
      </w:r>
    </w:p>
    <w:p w14:paraId="0CB2BBC3" w14:textId="5A480B60" w:rsidR="001C1FE0" w:rsidRDefault="001C1FE0" w:rsidP="001C1FE0">
      <w:r>
        <w:t>…………………………………………………………………………………………………………………………</w:t>
      </w:r>
    </w:p>
    <w:p w14:paraId="1064DFCB" w14:textId="18E949CE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6857EE7B" w14:textId="48C114D7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27A1A4D7" w14:textId="32494E01" w:rsidR="0021289A" w:rsidRDefault="0021289A" w:rsidP="0021289A">
      <w:r>
        <w:t>…………………………………………………………………………………………………………………………</w:t>
      </w:r>
    </w:p>
    <w:p w14:paraId="7F3DA185" w14:textId="2AE46884" w:rsidR="0021289A" w:rsidRDefault="0021289A" w:rsidP="0021289A">
      <w:r>
        <w:t>…………………………………………………………………………………………………………………………</w:t>
      </w:r>
    </w:p>
    <w:p w14:paraId="178A5ACF" w14:textId="77777777" w:rsidR="00D25086" w:rsidRDefault="00D25086" w:rsidP="0021289A"/>
    <w:p w14:paraId="15F0EDE6" w14:textId="400EC221" w:rsidR="00D25086" w:rsidRDefault="00D25086" w:rsidP="00D25086">
      <w:r w:rsidRPr="00D25086">
        <w:rPr>
          <w:u w:val="single"/>
        </w:rPr>
        <w:t xml:space="preserve">Exercice </w:t>
      </w:r>
      <w:r>
        <w:rPr>
          <w:u w:val="single"/>
        </w:rPr>
        <w:t>2</w:t>
      </w:r>
      <w:r>
        <w:t xml:space="preserve"> : </w:t>
      </w:r>
    </w:p>
    <w:p w14:paraId="56E35AE2" w14:textId="77777777" w:rsidR="00D25086" w:rsidRPr="00D25086" w:rsidRDefault="00D25086" w:rsidP="00D25086">
      <w:r w:rsidRPr="00D25086">
        <w:t>Avant de louer son appartement, un propriétaire doit s’assurer que le loyer mensuel n’est pas au-dessus des moyens de son locataire.</w:t>
      </w:r>
    </w:p>
    <w:p w14:paraId="6B227122" w14:textId="021D18A2" w:rsidR="00D25086" w:rsidRPr="00D25086" w:rsidRDefault="00D25086" w:rsidP="00D25086">
      <w:r w:rsidRPr="00D25086">
        <w:t>Pour cela, une règle stipule que le loyer maximum ne doit pas dépasser 33 % (soit environ un tiers) du salaire net du locataire.</w:t>
      </w:r>
    </w:p>
    <w:p w14:paraId="235B07CF" w14:textId="77777777" w:rsidR="00D25086" w:rsidRPr="00D25086" w:rsidRDefault="00D25086" w:rsidP="00D25086">
      <w:r w:rsidRPr="00D25086">
        <w:t>Lina a un revenu mensuel net de 1850€ et Paul gagne 1600€ net chaque mois.</w:t>
      </w:r>
    </w:p>
    <w:p w14:paraId="76475DBF" w14:textId="650542E1" w:rsidR="00D25086" w:rsidRDefault="00D25086" w:rsidP="00D25086">
      <w:r w:rsidRPr="00D25086">
        <w:rPr>
          <w:b/>
          <w:bCs/>
        </w:rPr>
        <w:lastRenderedPageBreak/>
        <w:t>Problématique </w:t>
      </w:r>
      <w:r w:rsidRPr="00D25086">
        <w:t>: Pourront-ils emménager tous les deux dans une colocation où les loyers sont de 520 € mensuels par personne ?</w:t>
      </w:r>
    </w:p>
    <w:p w14:paraId="2B7E8177" w14:textId="54A2D9AE" w:rsidR="0009688F" w:rsidRPr="0009688F" w:rsidRDefault="0009688F" w:rsidP="0009688F">
      <w:r w:rsidRPr="0009688F">
        <w:rPr>
          <w:b/>
          <w:bCs/>
        </w:rPr>
        <w:t>1)</w:t>
      </w:r>
      <w:r w:rsidRPr="0009688F">
        <w:t xml:space="preserve"> Relevez dans l’énoncé le salaire mensuel net de Lina en euros</w:t>
      </w:r>
      <w:r w:rsidR="00651545">
        <w:t xml:space="preserve"> : </w:t>
      </w:r>
      <w:r w:rsidR="00651545" w:rsidRPr="00651545">
        <w:rPr>
          <w:color w:val="808080" w:themeColor="background1" w:themeShade="80"/>
        </w:rPr>
        <w:t>………………………………………</w:t>
      </w:r>
    </w:p>
    <w:p w14:paraId="2F397B83" w14:textId="16D6BDC4" w:rsidR="0009688F" w:rsidRDefault="0009688F" w:rsidP="0009688F">
      <w:r w:rsidRPr="0009688F">
        <w:rPr>
          <w:b/>
          <w:bCs/>
        </w:rPr>
        <w:t>2)</w:t>
      </w:r>
      <w:r w:rsidR="00651545">
        <w:rPr>
          <w:b/>
          <w:bCs/>
        </w:rPr>
        <w:t xml:space="preserve"> </w:t>
      </w:r>
      <w:r w:rsidR="00651545" w:rsidRPr="00651545">
        <w:rPr>
          <w:bCs/>
        </w:rPr>
        <w:t>C</w:t>
      </w:r>
      <w:r w:rsidRPr="0009688F">
        <w:t>alculez combien représentent 33 % de ce salaire net.</w:t>
      </w:r>
    </w:p>
    <w:p w14:paraId="29538302" w14:textId="77777777" w:rsidR="00651545" w:rsidRDefault="00651545" w:rsidP="00651545">
      <w:pPr>
        <w:rPr>
          <w:color w:val="808080" w:themeColor="background1" w:themeShade="80"/>
        </w:rPr>
      </w:pPr>
      <w:r w:rsidRPr="00651545">
        <w:rPr>
          <w:color w:val="808080" w:themeColor="background1" w:themeShade="80"/>
        </w:rPr>
        <w:t>………………………………………………………………………………………………………………………..</w:t>
      </w:r>
    </w:p>
    <w:p w14:paraId="6F53DD4F" w14:textId="3A0FBE43" w:rsidR="00651545" w:rsidRPr="00651545" w:rsidRDefault="00651545" w:rsidP="0009688F">
      <w:pPr>
        <w:rPr>
          <w:color w:val="808080" w:themeColor="background1" w:themeShade="80"/>
        </w:rPr>
      </w:pPr>
      <w:r w:rsidRPr="00651545">
        <w:rPr>
          <w:color w:val="808080" w:themeColor="background1" w:themeShade="80"/>
        </w:rPr>
        <w:t>………………………………………………………………………………………………………………………..</w:t>
      </w:r>
    </w:p>
    <w:p w14:paraId="0F11672C" w14:textId="5632AA38" w:rsidR="0009688F" w:rsidRDefault="0009688F" w:rsidP="0009688F">
      <w:r w:rsidRPr="0009688F">
        <w:rPr>
          <w:b/>
          <w:bCs/>
        </w:rPr>
        <w:t xml:space="preserve">3) </w:t>
      </w:r>
      <w:r w:rsidRPr="0009688F">
        <w:t>Répondez à la problématique pour Lina. Justifiez</w:t>
      </w:r>
      <w:r w:rsidR="00651545">
        <w:t xml:space="preserve"> </w:t>
      </w:r>
    </w:p>
    <w:p w14:paraId="1B6B61E6" w14:textId="77777777" w:rsidR="00651545" w:rsidRDefault="00651545" w:rsidP="00651545">
      <w:pPr>
        <w:rPr>
          <w:color w:val="808080" w:themeColor="background1" w:themeShade="80"/>
        </w:rPr>
      </w:pPr>
      <w:r w:rsidRPr="00651545">
        <w:rPr>
          <w:color w:val="808080" w:themeColor="background1" w:themeShade="80"/>
        </w:rPr>
        <w:t>………………………………………………………………………………………………………………………..</w:t>
      </w:r>
    </w:p>
    <w:p w14:paraId="01976D94" w14:textId="77777777" w:rsidR="00651545" w:rsidRPr="00651545" w:rsidRDefault="00651545" w:rsidP="00651545">
      <w:pPr>
        <w:rPr>
          <w:color w:val="808080" w:themeColor="background1" w:themeShade="80"/>
        </w:rPr>
      </w:pPr>
      <w:r w:rsidRPr="00651545">
        <w:rPr>
          <w:color w:val="808080" w:themeColor="background1" w:themeShade="80"/>
        </w:rPr>
        <w:t>………………………………………………………………………………………………………………………..</w:t>
      </w:r>
    </w:p>
    <w:p w14:paraId="29AFCB24" w14:textId="723197FE" w:rsidR="0009688F" w:rsidRPr="0009688F" w:rsidRDefault="0009688F" w:rsidP="0009688F">
      <w:r w:rsidRPr="0009688F">
        <w:rPr>
          <w:b/>
          <w:bCs/>
        </w:rPr>
        <w:t>4)</w:t>
      </w:r>
      <w:r w:rsidRPr="0009688F">
        <w:t xml:space="preserve"> Relevez dans l’énoncé le salaire mensuel net de Paul, en euros</w:t>
      </w:r>
      <w:r w:rsidR="00651545">
        <w:t xml:space="preserve"> : </w:t>
      </w:r>
      <w:r w:rsidR="00651545" w:rsidRPr="00651545">
        <w:rPr>
          <w:color w:val="808080" w:themeColor="background1" w:themeShade="80"/>
        </w:rPr>
        <w:t>…………………………………</w:t>
      </w:r>
      <w:proofErr w:type="gramStart"/>
      <w:r w:rsidR="00651545" w:rsidRPr="00651545">
        <w:rPr>
          <w:color w:val="808080" w:themeColor="background1" w:themeShade="80"/>
        </w:rPr>
        <w:t>……</w:t>
      </w:r>
      <w:r w:rsidR="00651545">
        <w:rPr>
          <w:color w:val="808080" w:themeColor="background1" w:themeShade="80"/>
        </w:rPr>
        <w:t>.</w:t>
      </w:r>
      <w:proofErr w:type="gramEnd"/>
      <w:r w:rsidR="00651545">
        <w:rPr>
          <w:color w:val="808080" w:themeColor="background1" w:themeShade="80"/>
        </w:rPr>
        <w:t>.</w:t>
      </w:r>
    </w:p>
    <w:p w14:paraId="1E741759" w14:textId="6D715B02" w:rsidR="0009688F" w:rsidRDefault="0009688F" w:rsidP="00651545">
      <w:r w:rsidRPr="0009688F">
        <w:rPr>
          <w:b/>
          <w:bCs/>
        </w:rPr>
        <w:t>5)</w:t>
      </w:r>
      <w:r w:rsidRPr="0009688F">
        <w:t xml:space="preserve"> </w:t>
      </w:r>
      <w:r w:rsidR="00651545">
        <w:t>Calculez la part que représente le loyer par rapport au salaire de Paul (en %)</w:t>
      </w:r>
    </w:p>
    <w:p w14:paraId="4C93C19A" w14:textId="77777777" w:rsidR="00651545" w:rsidRDefault="00651545" w:rsidP="00651545">
      <w:pPr>
        <w:rPr>
          <w:color w:val="808080" w:themeColor="background1" w:themeShade="80"/>
        </w:rPr>
      </w:pPr>
      <w:r w:rsidRPr="00651545">
        <w:rPr>
          <w:color w:val="808080" w:themeColor="background1" w:themeShade="80"/>
        </w:rPr>
        <w:t>………………………………………………………………………………………………………………………..</w:t>
      </w:r>
    </w:p>
    <w:p w14:paraId="30BD5902" w14:textId="7EF728EF" w:rsidR="00651545" w:rsidRPr="00651545" w:rsidRDefault="00651545" w:rsidP="00651545">
      <w:pPr>
        <w:rPr>
          <w:color w:val="808080" w:themeColor="background1" w:themeShade="80"/>
        </w:rPr>
      </w:pPr>
      <w:r w:rsidRPr="00651545">
        <w:rPr>
          <w:color w:val="808080" w:themeColor="background1" w:themeShade="80"/>
        </w:rPr>
        <w:t>………………………………………………………………………………………………………………………..</w:t>
      </w:r>
    </w:p>
    <w:p w14:paraId="1A59F0E1" w14:textId="47ED0FB1" w:rsidR="0009688F" w:rsidRPr="0009688F" w:rsidRDefault="00651545" w:rsidP="0009688F">
      <w:r>
        <w:rPr>
          <w:b/>
          <w:bCs/>
        </w:rPr>
        <w:t>6</w:t>
      </w:r>
      <w:r w:rsidR="0009688F" w:rsidRPr="0009688F">
        <w:rPr>
          <w:b/>
          <w:bCs/>
        </w:rPr>
        <w:t xml:space="preserve">) </w:t>
      </w:r>
      <w:r w:rsidR="0009688F" w:rsidRPr="0009688F">
        <w:t>Répondez à la problématique pour Paul. Justifiez.</w:t>
      </w:r>
    </w:p>
    <w:p w14:paraId="536D2846" w14:textId="77777777" w:rsidR="00651545" w:rsidRDefault="00651545" w:rsidP="00651545">
      <w:pPr>
        <w:rPr>
          <w:color w:val="808080" w:themeColor="background1" w:themeShade="80"/>
        </w:rPr>
      </w:pPr>
      <w:r w:rsidRPr="00651545">
        <w:rPr>
          <w:color w:val="808080" w:themeColor="background1" w:themeShade="80"/>
        </w:rPr>
        <w:t>………………………………………………………………………………………………………………………..</w:t>
      </w:r>
    </w:p>
    <w:p w14:paraId="1DAEE2F1" w14:textId="77777777" w:rsidR="00651545" w:rsidRPr="00651545" w:rsidRDefault="00651545" w:rsidP="00651545">
      <w:pPr>
        <w:rPr>
          <w:color w:val="808080" w:themeColor="background1" w:themeShade="80"/>
        </w:rPr>
      </w:pPr>
      <w:r w:rsidRPr="00651545">
        <w:rPr>
          <w:color w:val="808080" w:themeColor="background1" w:themeShade="80"/>
        </w:rPr>
        <w:t>………………………………………………………………………………………………………………………..</w:t>
      </w:r>
    </w:p>
    <w:p w14:paraId="46D655AD" w14:textId="77777777" w:rsidR="0021289A" w:rsidRDefault="0021289A" w:rsidP="005F6B52"/>
    <w:p w14:paraId="3FD9D206" w14:textId="7BC70263" w:rsidR="00A676A1" w:rsidRDefault="001C1FE0" w:rsidP="00A676A1">
      <w:r w:rsidRPr="00637FAB">
        <w:rPr>
          <w:u w:val="single"/>
        </w:rPr>
        <w:t xml:space="preserve">Exercice </w:t>
      </w:r>
      <w:r w:rsidR="00637FAB" w:rsidRPr="00637FAB">
        <w:rPr>
          <w:u w:val="single"/>
        </w:rPr>
        <w:t>3</w:t>
      </w:r>
      <w:r w:rsidRPr="001C1FE0">
        <w:t> :</w:t>
      </w:r>
      <w:r w:rsidRPr="001C1FE0">
        <w:rPr>
          <w:b/>
        </w:rPr>
        <w:t xml:space="preserve"> </w:t>
      </w:r>
      <w:r w:rsidR="00A676A1">
        <w:t xml:space="preserve">On a interrogé 700 filles et 1100 garçons, </w:t>
      </w:r>
      <w:r w:rsidR="0021289A">
        <w:t>pour savoir où ils ont passé le réveillon.</w:t>
      </w:r>
    </w:p>
    <w:p w14:paraId="225B1423" w14:textId="39EC864C" w:rsidR="00B50E55" w:rsidRDefault="00A676A1" w:rsidP="00A676A1">
      <w:r>
        <w:t>On a obtenu le</w:t>
      </w:r>
      <w:r w:rsidR="00EA01CB">
        <w:t>s</w:t>
      </w:r>
      <w:r>
        <w:t xml:space="preserve"> réponses suivantes : </w:t>
      </w:r>
      <w:r w:rsidRPr="00A676A1">
        <w:rPr>
          <w:noProof/>
        </w:rPr>
        <w:drawing>
          <wp:inline distT="0" distB="0" distL="0" distR="0" wp14:anchorId="017DEBD5" wp14:editId="56CCFB02">
            <wp:extent cx="6226080" cy="861135"/>
            <wp:effectExtent l="0" t="0" r="381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6080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4208" w14:textId="77777777" w:rsidR="00A676A1" w:rsidRDefault="00B50E55" w:rsidP="00A676A1">
      <w:r>
        <w:t>1)</w:t>
      </w:r>
      <w:r w:rsidR="00A676A1">
        <w:t xml:space="preserve"> Calculer le nombre de garçons ayant passé le réveillon chez leurs amis</w:t>
      </w:r>
      <w:r>
        <w:t>.</w:t>
      </w:r>
    </w:p>
    <w:p w14:paraId="3F91F30A" w14:textId="41E8D44C" w:rsidR="00B50E55" w:rsidRDefault="00B50E55" w:rsidP="00B50E55">
      <w:r>
        <w:t>…………………………………………………………………………………………………………………………</w:t>
      </w:r>
    </w:p>
    <w:p w14:paraId="5D25A112" w14:textId="1C25346A" w:rsidR="00B50E55" w:rsidRDefault="00B50E55" w:rsidP="00A676A1">
      <w:r>
        <w:t>…………………………………………………………………………………………………………………………</w:t>
      </w:r>
    </w:p>
    <w:p w14:paraId="75DC34EE" w14:textId="5A5880F3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312F1242" w14:textId="1057DE32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07A11299" w14:textId="77777777" w:rsidR="00A676A1" w:rsidRDefault="00B50E55" w:rsidP="00A676A1">
      <w:r>
        <w:t>2</w:t>
      </w:r>
      <w:r w:rsidR="00A676A1">
        <w:t>) Même question pour les filles</w:t>
      </w:r>
      <w:r>
        <w:t>.</w:t>
      </w:r>
    </w:p>
    <w:p w14:paraId="49533001" w14:textId="15F3D791" w:rsidR="00B50E55" w:rsidRDefault="00B50E55" w:rsidP="00B50E55">
      <w:r>
        <w:t>…………………………………………………………………………………………………………………………</w:t>
      </w:r>
    </w:p>
    <w:p w14:paraId="17656797" w14:textId="46A1A061" w:rsidR="00B50E55" w:rsidRDefault="00B50E55" w:rsidP="00A676A1">
      <w:r>
        <w:t>…………………………………………………………………………………………………………………………</w:t>
      </w:r>
    </w:p>
    <w:p w14:paraId="4AE8DA1F" w14:textId="419286C0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79BFB753" w14:textId="1CB387B4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2E69C20F" w14:textId="2A467FBC" w:rsidR="00637FAB" w:rsidRDefault="00637FAB" w:rsidP="005F6B52"/>
    <w:p w14:paraId="6D9F114E" w14:textId="77777777" w:rsidR="00637FAB" w:rsidRDefault="00637FAB" w:rsidP="005F6B52"/>
    <w:p w14:paraId="2843BB70" w14:textId="77777777" w:rsidR="00A676A1" w:rsidRDefault="00B50E55" w:rsidP="00A676A1">
      <w:r>
        <w:lastRenderedPageBreak/>
        <w:t>3</w:t>
      </w:r>
      <w:r w:rsidR="00A676A1">
        <w:t>) Calculer le pourcentage de jeunes ayant passé le réveillon chez leurs parents</w:t>
      </w:r>
      <w:r>
        <w:t>.</w:t>
      </w:r>
    </w:p>
    <w:p w14:paraId="497A7847" w14:textId="48098038" w:rsidR="00B50E55" w:rsidRDefault="00B50E55" w:rsidP="00B50E55">
      <w:r>
        <w:t>…………………………………………………………………………………………………………………………</w:t>
      </w:r>
    </w:p>
    <w:p w14:paraId="7A65054B" w14:textId="2F88C4ED" w:rsidR="00B50E55" w:rsidRDefault="00B50E55" w:rsidP="00B50E55">
      <w:r>
        <w:t>…………………………………………………………………………………………………………………………</w:t>
      </w:r>
    </w:p>
    <w:p w14:paraId="108915B8" w14:textId="2CF7971C" w:rsidR="00B50E55" w:rsidRDefault="00B50E55" w:rsidP="00B50E55">
      <w:r>
        <w:t>…………………………………………………………………………………………………………………………</w:t>
      </w:r>
    </w:p>
    <w:p w14:paraId="7612F6E7" w14:textId="316CCCF0" w:rsidR="00B50E55" w:rsidRDefault="00B50E55" w:rsidP="00B50E55">
      <w:r>
        <w:t>…………………………………………………………………………………………………………………………</w:t>
      </w:r>
    </w:p>
    <w:p w14:paraId="5096EB8F" w14:textId="71204D5A" w:rsidR="00B50E55" w:rsidRDefault="00B50E55" w:rsidP="00B50E55">
      <w:r>
        <w:t>…………………………………………………………………………………………………………………………</w:t>
      </w:r>
    </w:p>
    <w:p w14:paraId="2ED8E253" w14:textId="7F44778B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7C5047A1" w14:textId="6F717619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3A07A3E6" w14:textId="2537F9A8" w:rsidR="0021289A" w:rsidRDefault="0021289A" w:rsidP="0021289A">
      <w:r>
        <w:t>…………………………………………………………………………………………………………………………</w:t>
      </w:r>
    </w:p>
    <w:p w14:paraId="09CAF564" w14:textId="77777777" w:rsidR="00D25086" w:rsidRDefault="00D25086" w:rsidP="00A676A1"/>
    <w:p w14:paraId="17E0BA1F" w14:textId="1DE36330" w:rsidR="001C1FE0" w:rsidRPr="00132E0C" w:rsidRDefault="001C1FE0" w:rsidP="00A676A1">
      <w:pPr>
        <w:rPr>
          <w:u w:val="single"/>
        </w:rPr>
      </w:pPr>
      <w:r w:rsidRPr="00C17CB5">
        <w:rPr>
          <w:u w:val="single"/>
        </w:rPr>
        <w:t>Exercice </w:t>
      </w:r>
      <w:r w:rsidR="00C17CB5" w:rsidRPr="00C17CB5">
        <w:rPr>
          <w:u w:val="single"/>
        </w:rPr>
        <w:t>4</w:t>
      </w:r>
      <w:r>
        <w:t xml:space="preserve"> </w:t>
      </w:r>
      <w:r w:rsidRPr="001C1FE0">
        <w:t>: Un</w:t>
      </w:r>
      <w:r>
        <w:t xml:space="preserve"> magasin effectue pendant la période de solde une réduction de 15 % sur l’ensemble de son magasin. Aidez-le responsable en lui disant par combien il faut multiplier les anciens prix pour effectuer le changement d’étiquettes. </w:t>
      </w:r>
    </w:p>
    <w:p w14:paraId="2350F72D" w14:textId="77777777" w:rsidR="001C1FE0" w:rsidRDefault="001C1FE0" w:rsidP="001C1FE0">
      <w:r w:rsidRPr="00132E0C">
        <w:t>1</w:t>
      </w:r>
      <w:r w:rsidRPr="00132E0C">
        <w:rPr>
          <w:rFonts w:cstheme="minorHAnsi"/>
        </w:rPr>
        <w:t xml:space="preserve">) </w:t>
      </w:r>
      <w:r>
        <w:t xml:space="preserve">Aidez-le responsable en lui disant par combien il faut multiplier les anciens prix pour effectuer le changement d’étiquettes. </w:t>
      </w:r>
    </w:p>
    <w:p w14:paraId="56F0687B" w14:textId="3760F730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07B8C87F" w14:textId="1DF7C29C" w:rsidR="005F6B52" w:rsidRDefault="005F6B52" w:rsidP="005F6B52">
      <w:r>
        <w:t>…………………………………………………………………………………………………………………………</w:t>
      </w:r>
    </w:p>
    <w:p w14:paraId="237932D9" w14:textId="77777777" w:rsidR="005F6B52" w:rsidRDefault="005F6B52" w:rsidP="005F6B52"/>
    <w:p w14:paraId="23560E1F" w14:textId="77777777" w:rsidR="001C1FE0" w:rsidRPr="00132E0C" w:rsidRDefault="001C1FE0" w:rsidP="001C1FE0">
      <w:pPr>
        <w:rPr>
          <w:rFonts w:cstheme="minorHAnsi"/>
        </w:rPr>
      </w:pPr>
      <w:r>
        <w:rPr>
          <w:rFonts w:cstheme="minorHAnsi"/>
        </w:rPr>
        <w:t xml:space="preserve">2) Un </w:t>
      </w:r>
      <w:r w:rsidRPr="00132E0C">
        <w:rPr>
          <w:rFonts w:cstheme="minorHAnsi"/>
        </w:rPr>
        <w:t xml:space="preserve">téléviseur coûte, avant réduction, 599 €. Quel est son prix après réduction ? </w:t>
      </w:r>
    </w:p>
    <w:p w14:paraId="37687B07" w14:textId="44F189CD" w:rsidR="001C1FE0" w:rsidRDefault="001C1FE0" w:rsidP="001C1FE0">
      <w:r>
        <w:t>…………………………………………………………………………………………………………………………</w:t>
      </w:r>
    </w:p>
    <w:p w14:paraId="3E44851F" w14:textId="014060FB" w:rsidR="001C1FE0" w:rsidRDefault="001C1FE0" w:rsidP="001C1FE0">
      <w:r>
        <w:t>…………………………………………………………………………………………………………………………</w:t>
      </w:r>
    </w:p>
    <w:p w14:paraId="65B3DE56" w14:textId="77777777" w:rsidR="001C1FE0" w:rsidRPr="00132E0C" w:rsidRDefault="001C1FE0" w:rsidP="001C1FE0">
      <w:pPr>
        <w:pStyle w:val="Default"/>
        <w:rPr>
          <w:rFonts w:asciiTheme="minorHAnsi" w:hAnsiTheme="minorHAnsi" w:cstheme="minorHAnsi"/>
          <w:sz w:val="21"/>
          <w:szCs w:val="21"/>
        </w:rPr>
      </w:pPr>
    </w:p>
    <w:p w14:paraId="40656E8C" w14:textId="77777777" w:rsidR="001C1FE0" w:rsidRDefault="001C1FE0" w:rsidP="001C1FE0">
      <w:r>
        <w:t>3</w:t>
      </w:r>
      <w:r w:rsidRPr="00132E0C">
        <w:t xml:space="preserve">) Après réduction, un lecteur/graveur de DVD coûte 248,2 €. Quel était son prix avant réduction ? </w:t>
      </w:r>
    </w:p>
    <w:p w14:paraId="0E4EBA84" w14:textId="1DD5390E" w:rsidR="001C1FE0" w:rsidRDefault="001C1FE0" w:rsidP="001C1FE0">
      <w:r>
        <w:t>…………………………………………………………………………………………………………………………</w:t>
      </w:r>
    </w:p>
    <w:p w14:paraId="7D5622A1" w14:textId="17FA8696" w:rsidR="001C1FE0" w:rsidRDefault="001C1FE0" w:rsidP="001C1FE0">
      <w:r>
        <w:t>…………………………………………………………………………………………………………………………</w:t>
      </w:r>
    </w:p>
    <w:p w14:paraId="6C7B8208" w14:textId="0109E5D3" w:rsidR="001C1FE0" w:rsidRDefault="001C1FE0" w:rsidP="001C1FE0">
      <w:r>
        <w:t>…………………………………………………………………………………………………………………………</w:t>
      </w:r>
    </w:p>
    <w:p w14:paraId="56BF5624" w14:textId="77777777" w:rsidR="005F6B52" w:rsidRDefault="005F6B52" w:rsidP="001C1FE0"/>
    <w:p w14:paraId="59385D5F" w14:textId="2083E9FC" w:rsidR="00B4479F" w:rsidRDefault="00C17CB5" w:rsidP="001C1FE0">
      <w:r w:rsidRPr="009B65FE">
        <w:rPr>
          <w:noProof/>
        </w:rPr>
        <w:drawing>
          <wp:anchor distT="0" distB="0" distL="114300" distR="114300" simplePos="0" relativeHeight="251766784" behindDoc="1" locked="0" layoutInCell="1" allowOverlap="1" wp14:anchorId="10C65126" wp14:editId="086F78CE">
            <wp:simplePos x="0" y="0"/>
            <wp:positionH relativeFrom="column">
              <wp:posOffset>4450715</wp:posOffset>
            </wp:positionH>
            <wp:positionV relativeFrom="paragraph">
              <wp:posOffset>326390</wp:posOffset>
            </wp:positionV>
            <wp:extent cx="2430780" cy="1882140"/>
            <wp:effectExtent l="0" t="0" r="7620" b="3810"/>
            <wp:wrapTight wrapText="bothSides">
              <wp:wrapPolygon edited="0">
                <wp:start x="0" y="0"/>
                <wp:lineTo x="0" y="21425"/>
                <wp:lineTo x="21498" y="21425"/>
                <wp:lineTo x="21498" y="0"/>
                <wp:lineTo x="0" y="0"/>
              </wp:wrapPolygon>
            </wp:wrapTight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17CB5">
        <w:rPr>
          <w:u w:val="single"/>
        </w:rPr>
        <w:t xml:space="preserve"> Exercice </w:t>
      </w:r>
      <w:r>
        <w:rPr>
          <w:u w:val="single"/>
        </w:rPr>
        <w:t>5</w:t>
      </w:r>
      <w:r w:rsidR="009B65FE">
        <w:t> : Laquelle de ces crèmes de beauté contient la plus grande proportion d’eau ?</w:t>
      </w:r>
    </w:p>
    <w:p w14:paraId="6262F813" w14:textId="74560B29" w:rsidR="009B65FE" w:rsidRDefault="009B65FE" w:rsidP="001C1FE0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……………………………………………………………………………….</w:t>
      </w:r>
    </w:p>
    <w:p w14:paraId="5984582C" w14:textId="77777777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……………………………………………………………………………….</w:t>
      </w:r>
    </w:p>
    <w:p w14:paraId="7F3A1C88" w14:textId="77777777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……………………………………………………………………………….</w:t>
      </w:r>
    </w:p>
    <w:p w14:paraId="64E6952B" w14:textId="77777777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……………………………………………………………………………….</w:t>
      </w:r>
    </w:p>
    <w:p w14:paraId="02DEC6C7" w14:textId="77777777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……………………………………………………………………………….</w:t>
      </w:r>
    </w:p>
    <w:p w14:paraId="5B25D061" w14:textId="77777777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……………………………………………………………………………….</w:t>
      </w:r>
    </w:p>
    <w:p w14:paraId="4F9E6EEE" w14:textId="77777777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……………………………………………………………………………….</w:t>
      </w:r>
    </w:p>
    <w:p w14:paraId="3B91E854" w14:textId="77777777" w:rsidR="00C17CB5" w:rsidRPr="00C17CB5" w:rsidRDefault="00C17CB5" w:rsidP="001C1FE0">
      <w:pPr>
        <w:rPr>
          <w:color w:val="808080" w:themeColor="background1" w:themeShade="80"/>
        </w:rPr>
      </w:pPr>
    </w:p>
    <w:p w14:paraId="53BCB3EA" w14:textId="1E191E5B" w:rsidR="00C17CB5" w:rsidRPr="00C17CB5" w:rsidRDefault="00C17CB5" w:rsidP="00C17CB5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1D98BF0A" wp14:editId="6CED5313">
            <wp:simplePos x="0" y="0"/>
            <wp:positionH relativeFrom="column">
              <wp:posOffset>5332095</wp:posOffset>
            </wp:positionH>
            <wp:positionV relativeFrom="paragraph">
              <wp:posOffset>7620</wp:posOffset>
            </wp:positionV>
            <wp:extent cx="1258570" cy="708660"/>
            <wp:effectExtent l="0" t="0" r="0" b="0"/>
            <wp:wrapSquare wrapText="bothSides"/>
            <wp:docPr id="21" name="Image 21" descr="L'Airbus A380 chez Air France : c'est fini ! - avionslegendaire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'Airbus A380 chez Air France : c'est fini ! - avionslegendaires.ne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B5">
        <w:rPr>
          <w:u w:val="single"/>
        </w:rPr>
        <w:t xml:space="preserve">Exercice </w:t>
      </w:r>
      <w:r>
        <w:rPr>
          <w:u w:val="single"/>
        </w:rPr>
        <w:t xml:space="preserve">6 : </w:t>
      </w:r>
      <w:r w:rsidRPr="00C17CB5">
        <w:t>L’A380 d’Air France peut transporter 516 passagers. 88 % des places sont occupées.</w:t>
      </w:r>
    </w:p>
    <w:p w14:paraId="094EF513" w14:textId="75596594" w:rsidR="00C17CB5" w:rsidRPr="00C17CB5" w:rsidRDefault="00C17CB5" w:rsidP="00C17CB5">
      <w:r w:rsidRPr="00C17CB5">
        <w:rPr>
          <w:b/>
          <w:bCs/>
        </w:rPr>
        <w:t>1)</w:t>
      </w:r>
      <w:r w:rsidRPr="00C17CB5">
        <w:t xml:space="preserve"> Combien y a-t-il de passagers dans l’avion ?</w:t>
      </w:r>
    </w:p>
    <w:p w14:paraId="54B80369" w14:textId="197FA5AC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………………………………………..</w:t>
      </w:r>
      <w:r w:rsidRPr="00C17CB5">
        <w:rPr>
          <w:color w:val="808080" w:themeColor="background1" w:themeShade="80"/>
        </w:rPr>
        <w:t>……………………………………………………………</w:t>
      </w:r>
      <w:r w:rsidRPr="00C17CB5">
        <w:t xml:space="preserve"> </w:t>
      </w:r>
      <w:r w:rsidRPr="00C17CB5">
        <w:rPr>
          <w:color w:val="808080" w:themeColor="background1" w:themeShade="80"/>
        </w:rPr>
        <w:t>……….</w:t>
      </w:r>
    </w:p>
    <w:p w14:paraId="18CAF140" w14:textId="22290FB0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………………………………………..</w:t>
      </w:r>
      <w:r w:rsidRPr="00C17CB5">
        <w:rPr>
          <w:color w:val="808080" w:themeColor="background1" w:themeShade="80"/>
        </w:rPr>
        <w:t>…………………………………………………………………….</w:t>
      </w:r>
    </w:p>
    <w:p w14:paraId="351C7DF2" w14:textId="44440A72" w:rsidR="00C17CB5" w:rsidRPr="00C17CB5" w:rsidRDefault="00C17CB5" w:rsidP="00C17CB5">
      <w:r w:rsidRPr="00C17CB5">
        <w:t xml:space="preserve">Le prix final du billet est de 110 euros </w:t>
      </w:r>
      <w:r w:rsidR="006A1F65">
        <w:t>alors que</w:t>
      </w:r>
      <w:r w:rsidRPr="00C17CB5">
        <w:t xml:space="preserve"> le prix initial était de 125 euros.</w:t>
      </w:r>
    </w:p>
    <w:p w14:paraId="21186E8E" w14:textId="2DCCC0B5" w:rsidR="00C17CB5" w:rsidRPr="00C17CB5" w:rsidRDefault="00C17CB5" w:rsidP="00C17CB5">
      <w:r w:rsidRPr="00C17CB5">
        <w:rPr>
          <w:b/>
          <w:bCs/>
        </w:rPr>
        <w:t>2)</w:t>
      </w:r>
      <w:r w:rsidRPr="00C17CB5">
        <w:t xml:space="preserve"> Calculez le coefficient multiplicateur et en déduire le pourcentage de réduction</w:t>
      </w:r>
    </w:p>
    <w:p w14:paraId="1CCED0FB" w14:textId="5C26BC61" w:rsidR="006A1F65" w:rsidRPr="00C17CB5" w:rsidRDefault="006A1F65" w:rsidP="006A1F6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………………………………………..</w:t>
      </w:r>
      <w:r w:rsidRPr="00C17CB5">
        <w:rPr>
          <w:color w:val="808080" w:themeColor="background1" w:themeShade="80"/>
        </w:rPr>
        <w:t>…………………………………………………………………….</w:t>
      </w:r>
    </w:p>
    <w:p w14:paraId="45E318D1" w14:textId="05F999C3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………………………………………..</w:t>
      </w:r>
      <w:r w:rsidRPr="00C17CB5">
        <w:rPr>
          <w:color w:val="808080" w:themeColor="background1" w:themeShade="80"/>
        </w:rPr>
        <w:t>…………………………………………………………………….</w:t>
      </w:r>
    </w:p>
    <w:p w14:paraId="343BF573" w14:textId="3E134341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………………………………………..</w:t>
      </w:r>
      <w:r w:rsidRPr="00C17CB5">
        <w:rPr>
          <w:color w:val="808080" w:themeColor="background1" w:themeShade="80"/>
        </w:rPr>
        <w:t>…………………………………………………………………….</w:t>
      </w:r>
    </w:p>
    <w:p w14:paraId="7C27B3F5" w14:textId="52708ED9" w:rsidR="00C17CB5" w:rsidRPr="00C17CB5" w:rsidRDefault="00C17CB5" w:rsidP="00C17CB5">
      <w:pPr>
        <w:rPr>
          <w:color w:val="808080" w:themeColor="background1" w:themeShade="80"/>
        </w:rPr>
      </w:pPr>
      <w:r w:rsidRPr="00C17CB5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………………………………………..</w:t>
      </w:r>
      <w:r w:rsidRPr="00C17CB5">
        <w:rPr>
          <w:color w:val="808080" w:themeColor="background1" w:themeShade="80"/>
        </w:rPr>
        <w:t>…………………………………………………………………….</w:t>
      </w:r>
    </w:p>
    <w:p w14:paraId="53E6F53F" w14:textId="031E3898" w:rsidR="001547D4" w:rsidRDefault="001547D4" w:rsidP="001547D4"/>
    <w:p w14:paraId="4BED4F9C" w14:textId="468F764F" w:rsidR="006A1F65" w:rsidRDefault="006A1F65" w:rsidP="001547D4">
      <w:r w:rsidRPr="006A1F65">
        <w:rPr>
          <w:u w:val="single"/>
        </w:rPr>
        <w:t>Exercice 7</w:t>
      </w:r>
      <w:r>
        <w:t xml:space="preserve"> : </w:t>
      </w:r>
    </w:p>
    <w:p w14:paraId="0050C5B6" w14:textId="6EFC540A" w:rsidR="006A1F65" w:rsidRPr="006A1F65" w:rsidRDefault="006A1F65" w:rsidP="006A1F65">
      <w:r w:rsidRPr="006A1F65">
        <w:drawing>
          <wp:anchor distT="0" distB="0" distL="114300" distR="114300" simplePos="0" relativeHeight="251807744" behindDoc="0" locked="0" layoutInCell="1" allowOverlap="1" wp14:anchorId="6EB76DDE" wp14:editId="2CDAE39E">
            <wp:simplePos x="0" y="0"/>
            <wp:positionH relativeFrom="column">
              <wp:posOffset>31115</wp:posOffset>
            </wp:positionH>
            <wp:positionV relativeFrom="paragraph">
              <wp:posOffset>9525</wp:posOffset>
            </wp:positionV>
            <wp:extent cx="3352165" cy="962025"/>
            <wp:effectExtent l="0" t="0" r="635" b="9525"/>
            <wp:wrapSquare wrapText="bothSides"/>
            <wp:docPr id="22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9EFFB548-7D08-477F-9130-9D8D5D2C73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9EFFB548-7D08-477F-9130-9D8D5D2C73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F65">
        <w:t>Voici une étiquette nutritionnelle d’un hamburger.</w:t>
      </w:r>
    </w:p>
    <w:p w14:paraId="352ED915" w14:textId="69CCD7D9" w:rsidR="006A1F65" w:rsidRDefault="006A1F65" w:rsidP="006A1F65">
      <w:r w:rsidRPr="006A1F65">
        <w:t>Calculez les pourcentages, arrondis à           l’unité</w:t>
      </w:r>
      <w:r>
        <w:t> :</w:t>
      </w:r>
    </w:p>
    <w:p w14:paraId="5B91DAE2" w14:textId="5DEC4826" w:rsidR="006A1F65" w:rsidRDefault="006A1F65" w:rsidP="006A1F65"/>
    <w:p w14:paraId="27F8F3C7" w14:textId="3E039E5B" w:rsidR="006A1F65" w:rsidRDefault="006A1F65" w:rsidP="006A1F65">
      <w:pPr>
        <w:pStyle w:val="Paragraphedeliste"/>
        <w:numPr>
          <w:ilvl w:val="0"/>
          <w:numId w:val="38"/>
        </w:numPr>
      </w:pPr>
      <w:r>
        <w:t>Glucides par rapport à la masse totale</w:t>
      </w:r>
    </w:p>
    <w:p w14:paraId="4533EED2" w14:textId="62CFC9BB" w:rsidR="006A1F65" w:rsidRPr="006A1F65" w:rsidRDefault="006A1F65" w:rsidP="006A1F65">
      <w:pPr>
        <w:ind w:left="360"/>
        <w:rPr>
          <w:color w:val="808080" w:themeColor="background1" w:themeShade="80"/>
        </w:rPr>
      </w:pPr>
      <w:r w:rsidRPr="006A1F65">
        <w:rPr>
          <w:color w:val="808080" w:themeColor="background1" w:themeShade="80"/>
        </w:rPr>
        <w:t>…………………………………………………..………………………………………………………………</w:t>
      </w:r>
    </w:p>
    <w:p w14:paraId="26D08B49" w14:textId="4A4410C0" w:rsidR="006A1F65" w:rsidRPr="006A1F65" w:rsidRDefault="006A1F65" w:rsidP="006A1F65">
      <w:pPr>
        <w:ind w:left="360"/>
        <w:rPr>
          <w:color w:val="808080" w:themeColor="background1" w:themeShade="80"/>
        </w:rPr>
      </w:pPr>
      <w:r w:rsidRPr="006A1F65">
        <w:rPr>
          <w:color w:val="808080" w:themeColor="background1" w:themeShade="80"/>
        </w:rPr>
        <w:t>…………………………………………………..………………………………………………………………</w:t>
      </w:r>
    </w:p>
    <w:p w14:paraId="696A32C7" w14:textId="7C3D6C3A" w:rsidR="006A1F65" w:rsidRDefault="006A1F65" w:rsidP="006A1F65">
      <w:pPr>
        <w:pStyle w:val="Paragraphedeliste"/>
        <w:numPr>
          <w:ilvl w:val="0"/>
          <w:numId w:val="38"/>
        </w:numPr>
      </w:pPr>
      <w:r>
        <w:t>L’apport calorique des glucides par rapport à l’apport calorique total.</w:t>
      </w:r>
    </w:p>
    <w:p w14:paraId="77FE5081" w14:textId="06AB9C24" w:rsidR="006A1F65" w:rsidRPr="006A1F65" w:rsidRDefault="006A1F65" w:rsidP="006A1F65">
      <w:pPr>
        <w:ind w:left="360"/>
        <w:rPr>
          <w:color w:val="808080" w:themeColor="background1" w:themeShade="80"/>
        </w:rPr>
      </w:pPr>
      <w:r w:rsidRPr="006A1F65">
        <w:rPr>
          <w:color w:val="808080" w:themeColor="background1" w:themeShade="80"/>
        </w:rPr>
        <w:t>…………………………………………………..………………………………………………………………</w:t>
      </w:r>
    </w:p>
    <w:p w14:paraId="726360B8" w14:textId="77777777" w:rsidR="006A1F65" w:rsidRPr="006A1F65" w:rsidRDefault="006A1F65" w:rsidP="006A1F65">
      <w:pPr>
        <w:ind w:left="360"/>
        <w:rPr>
          <w:color w:val="808080" w:themeColor="background1" w:themeShade="80"/>
        </w:rPr>
      </w:pPr>
      <w:r w:rsidRPr="006A1F65">
        <w:rPr>
          <w:color w:val="808080" w:themeColor="background1" w:themeShade="80"/>
        </w:rPr>
        <w:t>…………………………………………………..………………………………………………………………</w:t>
      </w:r>
    </w:p>
    <w:p w14:paraId="737CE1D0" w14:textId="6AC664AE" w:rsidR="001547D4" w:rsidRDefault="001547D4" w:rsidP="001547D4"/>
    <w:p w14:paraId="43717F07" w14:textId="69CDD95F" w:rsidR="001547D4" w:rsidRPr="00E42BB1" w:rsidRDefault="00E42BB1" w:rsidP="001547D4">
      <w:pPr>
        <w:rPr>
          <w:u w:val="single"/>
        </w:rPr>
      </w:pPr>
      <w:r w:rsidRPr="00E42BB1">
        <w:rPr>
          <w:u w:val="single"/>
        </w:rPr>
        <w:t xml:space="preserve">Entraînements en ligne : </w:t>
      </w:r>
    </w:p>
    <w:p w14:paraId="23A36CED" w14:textId="4846083F" w:rsidR="00E42BB1" w:rsidRDefault="001F0F1A" w:rsidP="001547D4">
      <w:r>
        <w:rPr>
          <w:noProof/>
        </w:rPr>
        <w:drawing>
          <wp:anchor distT="0" distB="0" distL="114300" distR="114300" simplePos="0" relativeHeight="251810816" behindDoc="0" locked="0" layoutInCell="1" allowOverlap="1" wp14:anchorId="7A94E11C" wp14:editId="77891863">
            <wp:simplePos x="0" y="0"/>
            <wp:positionH relativeFrom="column">
              <wp:posOffset>4366895</wp:posOffset>
            </wp:positionH>
            <wp:positionV relativeFrom="paragraph">
              <wp:posOffset>256540</wp:posOffset>
            </wp:positionV>
            <wp:extent cx="777240" cy="777240"/>
            <wp:effectExtent l="0" t="0" r="3810" b="3810"/>
            <wp:wrapSquare wrapText="bothSides"/>
            <wp:docPr id="8" name="Image 8" descr="https://learningapps.org/qrcode.php?id=p13ff7jq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earningapps.org/qrcode.php?id=p13ff7jq3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068B7ED5" wp14:editId="64ED1D47">
            <wp:simplePos x="0" y="0"/>
            <wp:positionH relativeFrom="column">
              <wp:posOffset>2941955</wp:posOffset>
            </wp:positionH>
            <wp:positionV relativeFrom="paragraph">
              <wp:posOffset>241300</wp:posOffset>
            </wp:positionV>
            <wp:extent cx="791845" cy="791845"/>
            <wp:effectExtent l="0" t="0" r="8255" b="8255"/>
            <wp:wrapSquare wrapText="bothSides"/>
            <wp:docPr id="32" name="Image 32" descr="https://learningapps.org/qrcode.php?id=piugh874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apps.org/qrcode.php?id=piugh874a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3A9CA028" wp14:editId="69F7DD2E">
            <wp:simplePos x="0" y="0"/>
            <wp:positionH relativeFrom="column">
              <wp:posOffset>5669915</wp:posOffset>
            </wp:positionH>
            <wp:positionV relativeFrom="paragraph">
              <wp:posOffset>241300</wp:posOffset>
            </wp:positionV>
            <wp:extent cx="777240" cy="777240"/>
            <wp:effectExtent l="0" t="0" r="3810" b="3810"/>
            <wp:wrapSquare wrapText="bothSides"/>
            <wp:docPr id="42" name="Image 42" descr="https://learningapps.org/qrcode.php?id=psn7f3i4n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sn7f3i4n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BB1">
        <w:t>Calculer une quantité :</w:t>
      </w:r>
    </w:p>
    <w:p w14:paraId="1F892322" w14:textId="321CEDF8" w:rsidR="00E42BB1" w:rsidRDefault="00E42BB1" w:rsidP="00E42BB1">
      <w:hyperlink r:id="rId28" w:history="1">
        <w:r w:rsidRPr="0020755B">
          <w:rPr>
            <w:rStyle w:val="Lienhypertexte"/>
          </w:rPr>
          <w:t>https://learningapps.org/view14239065</w:t>
        </w:r>
      </w:hyperlink>
      <w:r>
        <w:t xml:space="preserve"> </w:t>
      </w:r>
    </w:p>
    <w:p w14:paraId="6B158599" w14:textId="258E9E44" w:rsidR="00E42BB1" w:rsidRDefault="00E42BB1" w:rsidP="00E42BB1">
      <w:hyperlink r:id="rId29" w:history="1">
        <w:r w:rsidRPr="0020755B">
          <w:rPr>
            <w:rStyle w:val="Lienhypertexte"/>
          </w:rPr>
          <w:t>https://learningapps.org/view1016156</w:t>
        </w:r>
      </w:hyperlink>
      <w:r>
        <w:t xml:space="preserve"> </w:t>
      </w:r>
    </w:p>
    <w:p w14:paraId="33B32BE7" w14:textId="6E47DF53" w:rsidR="00E42BB1" w:rsidRDefault="00E42BB1" w:rsidP="00E42BB1">
      <w:hyperlink r:id="rId30" w:history="1">
        <w:r w:rsidRPr="0020755B">
          <w:rPr>
            <w:rStyle w:val="Lienhypertexte"/>
          </w:rPr>
          <w:t>https://learningapps.org/view13509464</w:t>
        </w:r>
      </w:hyperlink>
      <w:r>
        <w:t xml:space="preserve"> </w:t>
      </w:r>
    </w:p>
    <w:p w14:paraId="7BA8175A" w14:textId="13EDF058" w:rsidR="00E42BB1" w:rsidRPr="009810B8" w:rsidRDefault="001F0F1A" w:rsidP="00E42BB1">
      <w:pPr>
        <w:rPr>
          <w:sz w:val="2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6A5DC0C0" wp14:editId="225CD2CE">
            <wp:simplePos x="0" y="0"/>
            <wp:positionH relativeFrom="column">
              <wp:posOffset>3673475</wp:posOffset>
            </wp:positionH>
            <wp:positionV relativeFrom="paragraph">
              <wp:posOffset>85725</wp:posOffset>
            </wp:positionV>
            <wp:extent cx="739140" cy="739140"/>
            <wp:effectExtent l="0" t="0" r="3810" b="3810"/>
            <wp:wrapSquare wrapText="bothSides"/>
            <wp:docPr id="49" name="Image 49" descr="https://learningapps.org/qrcode.php?id=pr463ejst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arningapps.org/qrcode.php?id=pr463ejst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227FA6C9" wp14:editId="48528FA0">
            <wp:simplePos x="0" y="0"/>
            <wp:positionH relativeFrom="column">
              <wp:posOffset>5045075</wp:posOffset>
            </wp:positionH>
            <wp:positionV relativeFrom="paragraph">
              <wp:posOffset>85725</wp:posOffset>
            </wp:positionV>
            <wp:extent cx="731520" cy="731520"/>
            <wp:effectExtent l="0" t="0" r="0" b="0"/>
            <wp:wrapSquare wrapText="bothSides"/>
            <wp:docPr id="50" name="Image 50" descr="https://learningapps.org/qrcode.php?id=pnm5m7ux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arningapps.org/qrcode.php?id=pnm5m7ux2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C6E1E" w14:textId="7A231060" w:rsidR="00E42BB1" w:rsidRDefault="00E42BB1" w:rsidP="001547D4">
      <w:r>
        <w:t xml:space="preserve">Calculer un pourcentage : </w:t>
      </w:r>
    </w:p>
    <w:p w14:paraId="7CA7A2F4" w14:textId="6CE693C4" w:rsidR="00E42BB1" w:rsidRDefault="00E42BB1" w:rsidP="00E42BB1">
      <w:hyperlink r:id="rId33" w:history="1">
        <w:r w:rsidRPr="0020755B">
          <w:rPr>
            <w:rStyle w:val="Lienhypertexte"/>
          </w:rPr>
          <w:t>https://learningapps.org/view18016386</w:t>
        </w:r>
      </w:hyperlink>
      <w:r>
        <w:t xml:space="preserve"> </w:t>
      </w:r>
    </w:p>
    <w:p w14:paraId="600DA365" w14:textId="5777ADDF" w:rsidR="009810B8" w:rsidRDefault="009810B8" w:rsidP="00E42BB1">
      <w:r>
        <w:rPr>
          <w:noProof/>
        </w:rPr>
        <w:drawing>
          <wp:anchor distT="0" distB="0" distL="114300" distR="114300" simplePos="0" relativeHeight="251814912" behindDoc="0" locked="0" layoutInCell="1" allowOverlap="1" wp14:anchorId="06E5C8AB" wp14:editId="61299FB5">
            <wp:simplePos x="0" y="0"/>
            <wp:positionH relativeFrom="column">
              <wp:posOffset>4366895</wp:posOffset>
            </wp:positionH>
            <wp:positionV relativeFrom="paragraph">
              <wp:posOffset>251460</wp:posOffset>
            </wp:positionV>
            <wp:extent cx="731520" cy="731520"/>
            <wp:effectExtent l="0" t="0" r="0" b="0"/>
            <wp:wrapSquare wrapText="bothSides"/>
            <wp:docPr id="51" name="Image 51" descr="https://learningapps.org/qrcode.php?id=pahzukr6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arningapps.org/qrcode.php?id=pahzukr6a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Coefficient multiplicateur</w:t>
      </w:r>
    </w:p>
    <w:p w14:paraId="565C8282" w14:textId="41A7A527" w:rsidR="00E42BB1" w:rsidRDefault="00E42BB1" w:rsidP="00E42BB1">
      <w:hyperlink r:id="rId35" w:history="1">
        <w:r w:rsidRPr="0020755B">
          <w:rPr>
            <w:rStyle w:val="Lienhypertexte"/>
          </w:rPr>
          <w:t>https://learningapps.org/view18745988</w:t>
        </w:r>
      </w:hyperlink>
      <w:r>
        <w:t xml:space="preserve"> </w:t>
      </w:r>
    </w:p>
    <w:p w14:paraId="5F160229" w14:textId="5E44CE13" w:rsidR="00E42BB1" w:rsidRDefault="009810B8" w:rsidP="00E42BB1">
      <w:r>
        <w:t xml:space="preserve">Divers calculs </w:t>
      </w:r>
      <w:hyperlink r:id="rId36" w:history="1">
        <w:r w:rsidRPr="0020755B">
          <w:rPr>
            <w:rStyle w:val="Lienhypertexte"/>
          </w:rPr>
          <w:t>https://learningapps.org</w:t>
        </w:r>
        <w:r w:rsidRPr="0020755B">
          <w:rPr>
            <w:rStyle w:val="Lienhypertexte"/>
          </w:rPr>
          <w:t>/</w:t>
        </w:r>
        <w:r w:rsidRPr="0020755B">
          <w:rPr>
            <w:rStyle w:val="Lienhypertexte"/>
          </w:rPr>
          <w:t>view7194001</w:t>
        </w:r>
      </w:hyperlink>
      <w:r w:rsidR="00E42BB1">
        <w:t xml:space="preserve"> </w:t>
      </w:r>
    </w:p>
    <w:p w14:paraId="6B169515" w14:textId="55F1E726" w:rsidR="001E6D35" w:rsidRPr="009810B8" w:rsidRDefault="001E6D35" w:rsidP="001E6D35">
      <w:pPr>
        <w:pStyle w:val="Titre1"/>
        <w:rPr>
          <w:b/>
          <w:sz w:val="44"/>
        </w:rPr>
      </w:pPr>
      <w:bookmarkStart w:id="9" w:name="_Toc117273055"/>
      <w:r w:rsidRPr="009810B8">
        <w:rPr>
          <w:b/>
          <w:sz w:val="44"/>
        </w:rPr>
        <w:lastRenderedPageBreak/>
        <w:t xml:space="preserve">Partie </w:t>
      </w:r>
      <w:r>
        <w:rPr>
          <w:b/>
          <w:sz w:val="44"/>
        </w:rPr>
        <w:t>2</w:t>
      </w:r>
      <w:r w:rsidRPr="009810B8">
        <w:rPr>
          <w:b/>
          <w:sz w:val="44"/>
        </w:rPr>
        <w:t xml:space="preserve"> : </w:t>
      </w:r>
      <w:r>
        <w:rPr>
          <w:b/>
          <w:sz w:val="44"/>
        </w:rPr>
        <w:t>Echelles</w:t>
      </w:r>
    </w:p>
    <w:bookmarkEnd w:id="9"/>
    <w:p w14:paraId="482E2E6A" w14:textId="6DD0B46C" w:rsidR="00B4479F" w:rsidRPr="00C95959" w:rsidRDefault="001E6D35" w:rsidP="00B4479F">
      <w:pPr>
        <w:pStyle w:val="Titre1"/>
        <w:rPr>
          <w:color w:val="000000" w:themeColor="text1"/>
        </w:rPr>
      </w:pPr>
      <w:r>
        <w:rPr>
          <w:color w:val="000000" w:themeColor="text1"/>
        </w:rPr>
        <w:t>Définition</w:t>
      </w:r>
    </w:p>
    <w:p w14:paraId="2EB76550" w14:textId="3E34BE8A" w:rsidR="003A548B" w:rsidRDefault="00526DD5" w:rsidP="003A548B">
      <w:pPr>
        <w:pStyle w:val="Titre2"/>
      </w:pPr>
      <w:bookmarkStart w:id="10" w:name="_Toc117273056"/>
      <w:r>
        <w:rPr>
          <w:noProof/>
        </w:rPr>
        <w:drawing>
          <wp:anchor distT="0" distB="0" distL="114300" distR="114300" simplePos="0" relativeHeight="251763712" behindDoc="1" locked="0" layoutInCell="1" allowOverlap="1" wp14:anchorId="32662D63" wp14:editId="57AD7DE2">
            <wp:simplePos x="0" y="0"/>
            <wp:positionH relativeFrom="column">
              <wp:posOffset>2027555</wp:posOffset>
            </wp:positionH>
            <wp:positionV relativeFrom="paragraph">
              <wp:posOffset>142875</wp:posOffset>
            </wp:positionV>
            <wp:extent cx="4700270" cy="3886200"/>
            <wp:effectExtent l="0" t="0" r="5080" b="0"/>
            <wp:wrapTight wrapText="bothSides">
              <wp:wrapPolygon edited="0">
                <wp:start x="0" y="0"/>
                <wp:lineTo x="0" y="21494"/>
                <wp:lineTo x="21536" y="21494"/>
                <wp:lineTo x="21536" y="0"/>
                <wp:lineTo x="0" y="0"/>
              </wp:wrapPolygon>
            </wp:wrapTight>
            <wp:docPr id="21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9F">
        <w:t>Activité</w:t>
      </w:r>
      <w:r w:rsidR="00060115">
        <w:t> :</w:t>
      </w:r>
      <w:bookmarkEnd w:id="10"/>
      <w:r w:rsidR="00060115">
        <w:t xml:space="preserve"> </w:t>
      </w:r>
    </w:p>
    <w:p w14:paraId="43C1BFEB" w14:textId="189C45F6" w:rsidR="001547D4" w:rsidRPr="001547D4" w:rsidRDefault="001547D4" w:rsidP="001547D4"/>
    <w:p w14:paraId="4CB66882" w14:textId="34638001" w:rsidR="003A548B" w:rsidRDefault="003A548B" w:rsidP="003A548B">
      <w:r>
        <w:t xml:space="preserve">Voici le plan du rez-de-chaussée de la maison de Mme </w:t>
      </w:r>
      <w:proofErr w:type="spellStart"/>
      <w:r w:rsidR="00DE3AC7">
        <w:t>I</w:t>
      </w:r>
      <w:r w:rsidR="00526DD5">
        <w:t>mmo</w:t>
      </w:r>
      <w:proofErr w:type="spellEnd"/>
      <w:r>
        <w:t xml:space="preserve"> qui fait construire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D7CD55" wp14:editId="4BECF438">
                <wp:simplePos x="0" y="0"/>
                <wp:positionH relativeFrom="column">
                  <wp:posOffset>990000</wp:posOffset>
                </wp:positionH>
                <wp:positionV relativeFrom="paragraph">
                  <wp:posOffset>1994400</wp:posOffset>
                </wp:positionV>
                <wp:extent cx="279360" cy="122400"/>
                <wp:effectExtent l="0" t="0" r="0" b="0"/>
                <wp:wrapSquare wrapText="bothSides"/>
                <wp:docPr id="211" name="Cadr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60" cy="12240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E3E81FC" w14:textId="77777777" w:rsidR="007112F6" w:rsidRDefault="007112F6" w:rsidP="003A548B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vert="horz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7CD55" id="Cadre3" o:spid="_x0000_s1035" type="#_x0000_t202" style="position:absolute;margin-left:77.95pt;margin-top:157.05pt;width:22pt;height:9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" filled="f" stroked="f">
                <v:textbox inset="0,0,0,0">
                  <w:txbxContent>
                    <w:p w14:paraId="6E3E81FC" w14:textId="77777777" w:rsidR="007112F6" w:rsidRDefault="007112F6" w:rsidP="003A548B">
                      <w:pPr>
                        <w:pStyle w:val="Framecontents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D410C8" w14:textId="49ECA279" w:rsidR="003A548B" w:rsidRDefault="003A548B" w:rsidP="008C229C">
      <w:r>
        <w:t xml:space="preserve">Pour dessiner ce plan, les </w:t>
      </w:r>
      <w:r w:rsidRPr="00526DD5">
        <w:rPr>
          <w:b/>
        </w:rPr>
        <w:t>dimensions réelles ont été réduites</w:t>
      </w:r>
      <w:r>
        <w:t xml:space="preserve"> dans une proportion que nous allons déterminer à l'aide du segment situé en bas à droite du plan.</w:t>
      </w:r>
    </w:p>
    <w:p w14:paraId="3E947C0F" w14:textId="77777777" w:rsidR="00FF479C" w:rsidRDefault="00FF479C" w:rsidP="00FF479C">
      <w:pPr>
        <w:pStyle w:val="Paragraphedeliste"/>
      </w:pPr>
    </w:p>
    <w:p w14:paraId="61681627" w14:textId="77777777" w:rsidR="00FF479C" w:rsidRDefault="00FF479C" w:rsidP="00FF479C">
      <w:pPr>
        <w:pStyle w:val="Paragraphedeliste"/>
      </w:pPr>
    </w:p>
    <w:p w14:paraId="7126B3AD" w14:textId="77777777" w:rsidR="00FF479C" w:rsidRDefault="00FF479C" w:rsidP="00FF479C">
      <w:pPr>
        <w:pStyle w:val="Paragraphedeliste"/>
      </w:pPr>
    </w:p>
    <w:p w14:paraId="74C7E80F" w14:textId="616AEA92" w:rsidR="003A548B" w:rsidRDefault="003A548B" w:rsidP="003A548B">
      <w:r>
        <w:t xml:space="preserve">1) Mesurer la longueur du segment </w:t>
      </w:r>
      <w:r w:rsidR="00DE3AC7">
        <w:t>:</w:t>
      </w:r>
      <w:r>
        <w:t xml:space="preserve"> </w:t>
      </w:r>
      <w:r w:rsidRPr="00526DD5">
        <w:rPr>
          <w:color w:val="808080" w:themeColor="background1" w:themeShade="80"/>
        </w:rPr>
        <w:t>.........</w:t>
      </w:r>
      <w:r w:rsidR="008C229C" w:rsidRPr="00526DD5">
        <w:rPr>
          <w:color w:val="808080" w:themeColor="background1" w:themeShade="80"/>
        </w:rPr>
        <w:t>....</w:t>
      </w:r>
      <w:r w:rsidRPr="00526DD5">
        <w:rPr>
          <w:color w:val="808080" w:themeColor="background1" w:themeShade="80"/>
        </w:rPr>
        <w:t xml:space="preserve">.   </w:t>
      </w:r>
      <w:r>
        <w:t>cm.</w:t>
      </w:r>
    </w:p>
    <w:p w14:paraId="341E7D2A" w14:textId="6223A4FE" w:rsidR="00FF479C" w:rsidRDefault="00FF479C" w:rsidP="003A548B"/>
    <w:p w14:paraId="0C7D92A5" w14:textId="77777777" w:rsidR="001547D4" w:rsidRDefault="001547D4" w:rsidP="003A548B"/>
    <w:p w14:paraId="77EFE75D" w14:textId="77777777" w:rsidR="003A548B" w:rsidRDefault="003A548B" w:rsidP="003A548B">
      <w:r>
        <w:t>2) Compléter la phrase</w:t>
      </w:r>
      <w:proofErr w:type="gramStart"/>
      <w:r>
        <w:t> </w:t>
      </w:r>
      <w:r w:rsidRPr="00526DD5">
        <w:rPr>
          <w:color w:val="808080" w:themeColor="background1" w:themeShade="80"/>
        </w:rPr>
        <w:t>:.......................</w:t>
      </w:r>
      <w:proofErr w:type="gramEnd"/>
      <w:r w:rsidRPr="00526DD5">
        <w:rPr>
          <w:color w:val="808080" w:themeColor="background1" w:themeShade="80"/>
        </w:rPr>
        <w:t xml:space="preserve"> </w:t>
      </w:r>
      <w:proofErr w:type="gramStart"/>
      <w:r>
        <w:t>cm</w:t>
      </w:r>
      <w:proofErr w:type="gramEnd"/>
      <w:r>
        <w:t xml:space="preserve"> sur le plan représentent donc </w:t>
      </w:r>
      <w:r w:rsidRPr="00526DD5">
        <w:rPr>
          <w:color w:val="808080" w:themeColor="background1" w:themeShade="80"/>
        </w:rPr>
        <w:t>...................</w:t>
      </w:r>
      <w:r>
        <w:t>m dans la réalité.</w:t>
      </w:r>
    </w:p>
    <w:p w14:paraId="12774F07" w14:textId="1D6A924D" w:rsidR="003A548B" w:rsidRDefault="003A548B" w:rsidP="003A548B">
      <w:r>
        <w:t>3) Calculer la longueur réelle représentée par 1 cm sur le plan. Exprimer ce résultat en cm.</w:t>
      </w:r>
    </w:p>
    <w:p w14:paraId="061F6E9A" w14:textId="7FA753B5" w:rsidR="003A548B" w:rsidRDefault="003A548B" w:rsidP="003A548B">
      <w:r>
        <w:t>.........................................................................................................................................</w:t>
      </w:r>
      <w:r w:rsidR="00FF479C">
        <w:t>................................</w:t>
      </w:r>
    </w:p>
    <w:p w14:paraId="7EE2C01D" w14:textId="44F4787D" w:rsidR="003A548B" w:rsidRDefault="003A548B" w:rsidP="003A548B">
      <w:r>
        <w:t>...........................................................................................................................................</w:t>
      </w:r>
      <w:r w:rsidR="00FF479C">
        <w:t>..............................</w:t>
      </w:r>
    </w:p>
    <w:p w14:paraId="71BF1CD6" w14:textId="77777777" w:rsidR="00736A47" w:rsidRPr="00736A47" w:rsidRDefault="00736A47" w:rsidP="003A548B">
      <w:pPr>
        <w:rPr>
          <w:sz w:val="2"/>
        </w:rPr>
      </w:pPr>
      <w:bookmarkStart w:id="11" w:name="_GoBack"/>
      <w:bookmarkEnd w:id="11"/>
    </w:p>
    <w:p w14:paraId="440F9FF6" w14:textId="72541368" w:rsidR="00F962EA" w:rsidRDefault="00F962EA" w:rsidP="003A548B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59956F" wp14:editId="1E48B327">
                <wp:simplePos x="0" y="0"/>
                <wp:positionH relativeFrom="margin">
                  <wp:posOffset>-75565</wp:posOffset>
                </wp:positionH>
                <wp:positionV relativeFrom="paragraph">
                  <wp:posOffset>144780</wp:posOffset>
                </wp:positionV>
                <wp:extent cx="6720840" cy="2987040"/>
                <wp:effectExtent l="19050" t="19050" r="22860" b="228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298704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3883E" w14:textId="4FCED5ED" w:rsidR="007112F6" w:rsidRDefault="007112F6" w:rsidP="00F962EA">
                            <w:pPr>
                              <w:spacing w:line="360" w:lineRule="auto"/>
                              <w:rPr>
                                <w:color w:val="1F497D" w:themeColor="text2"/>
                              </w:rPr>
                            </w:pPr>
                            <w:r w:rsidRPr="00F962EA">
                              <w:rPr>
                                <w:color w:val="1F497D" w:themeColor="text2"/>
                                <w:u w:val="single"/>
                              </w:rPr>
                              <w:t>Définition</w:t>
                            </w:r>
                            <w:r>
                              <w:rPr>
                                <w:color w:val="1F497D" w:themeColor="text2"/>
                              </w:rPr>
                              <w:t> :</w:t>
                            </w:r>
                            <w:r w:rsidRPr="005F6B52">
                              <w:rPr>
                                <w:color w:val="1F497D" w:themeColor="text2"/>
                              </w:rPr>
                              <w:t xml:space="preserve"> Une échelle est le </w:t>
                            </w:r>
                            <w:r w:rsidRPr="005F6B52">
                              <w:rPr>
                                <w:b/>
                                <w:color w:val="1F497D" w:themeColor="text2"/>
                              </w:rPr>
                              <w:t>rapport</w:t>
                            </w:r>
                            <w:r w:rsidRPr="005F6B52">
                              <w:rPr>
                                <w:color w:val="1F497D" w:themeColor="text2"/>
                              </w:rPr>
                              <w:t xml:space="preserve"> de la </w:t>
                            </w:r>
                            <w:r w:rsidRPr="00F962EA">
                              <w:rPr>
                                <w:b/>
                                <w:color w:val="1F497D" w:themeColor="text2"/>
                              </w:rPr>
                              <w:t>dimension sur le plan</w:t>
                            </w:r>
                            <w:r w:rsidRPr="005F6B52">
                              <w:rPr>
                                <w:color w:val="1F497D" w:themeColor="text2"/>
                              </w:rPr>
                              <w:t xml:space="preserve"> (miniature, carte, dessin) sur la </w:t>
                            </w:r>
                            <w:r w:rsidRPr="00F962EA">
                              <w:rPr>
                                <w:b/>
                                <w:color w:val="1F497D" w:themeColor="text2"/>
                              </w:rPr>
                              <w:t>dimension réelle</w:t>
                            </w:r>
                            <w:r w:rsidRPr="005F6B52">
                              <w:rPr>
                                <w:color w:val="1F497D" w:themeColor="text2"/>
                              </w:rPr>
                              <w:t xml:space="preserve">. </w:t>
                            </w:r>
                          </w:p>
                          <w:p w14:paraId="423CB9C7" w14:textId="7EFD31C8" w:rsidR="007112F6" w:rsidRPr="00F962EA" w:rsidRDefault="007112F6" w:rsidP="00F962EA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rPr>
                                <w:color w:val="1F497D" w:themeColor="text2"/>
                              </w:rPr>
                            </w:pPr>
                            <w:r w:rsidRPr="00F962EA">
                              <w:rPr>
                                <w:color w:val="1F497D" w:themeColor="text2"/>
                              </w:rPr>
                              <w:t xml:space="preserve">Ce rapport peut être indiqué de manière graphique. </w:t>
                            </w:r>
                          </w:p>
                          <w:p w14:paraId="26D6B12B" w14:textId="761DA418" w:rsidR="007112F6" w:rsidRPr="00F962EA" w:rsidRDefault="007112F6" w:rsidP="00F962EA">
                            <w:pPr>
                              <w:pStyle w:val="Paragraphedeliste"/>
                              <w:numPr>
                                <w:ilvl w:val="0"/>
                                <w:numId w:val="42"/>
                              </w:numPr>
                              <w:spacing w:line="360" w:lineRule="auto"/>
                              <w:rPr>
                                <w:color w:val="1F497D" w:themeColor="text2"/>
                              </w:rPr>
                            </w:pPr>
                            <w:r w:rsidRPr="00F962EA">
                              <w:rPr>
                                <w:color w:val="1F497D" w:themeColor="text2"/>
                              </w:rPr>
                              <w:t>Ce rapport peut être donné de manière numérique sous forme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Pr="00F962EA">
                              <w:rPr>
                                <w:color w:val="1F497D" w:themeColor="text2"/>
                              </w:rPr>
                              <w:t xml:space="preserve">d’une </w:t>
                            </w:r>
                            <w:r w:rsidRPr="00F962EA">
                              <w:rPr>
                                <w:b/>
                                <w:color w:val="1F497D" w:themeColor="text2"/>
                              </w:rPr>
                              <w:t>fraction</w:t>
                            </w:r>
                            <w:r w:rsidRPr="00F962EA">
                              <w:rPr>
                                <w:color w:val="1F497D" w:themeColor="text2"/>
                              </w:rPr>
                              <w:t xml:space="preserve"> dont le numérateur est égal à 1 </w:t>
                            </w:r>
                          </w:p>
                          <w:p w14:paraId="6496524A" w14:textId="34C56C6B" w:rsidR="007112F6" w:rsidRDefault="007112F6" w:rsidP="00F962EA">
                            <w:pPr>
                              <w:ind w:left="708" w:firstLine="708"/>
                            </w:pPr>
                            <w:r>
                              <w:t xml:space="preserve">Exemples : </w:t>
                            </w:r>
                          </w:p>
                          <w:p w14:paraId="14DD0803" w14:textId="7E8904F9" w:rsidR="007112F6" w:rsidRDefault="007112F6" w:rsidP="00F962EA"/>
                          <w:p w14:paraId="6990B2E6" w14:textId="6F2C17DD" w:rsidR="007112F6" w:rsidRDefault="007112F6" w:rsidP="00F962EA"/>
                          <w:p w14:paraId="099C7239" w14:textId="77777777" w:rsidR="007112F6" w:rsidRDefault="007112F6" w:rsidP="00F962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9956F" id="Rectangle 43" o:spid="_x0000_s1036" style="position:absolute;margin-left:-5.95pt;margin-top:11.4pt;width:529.2pt;height:235.2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" fillcolor="white [3201]" strokecolor="#1f497d [3215]" strokeweight="2.25pt">
                <v:textbox>
                  <w:txbxContent>
                    <w:p w14:paraId="49F3883E" w14:textId="4FCED5ED" w:rsidR="007112F6" w:rsidRDefault="007112F6" w:rsidP="00F962EA">
                      <w:pPr>
                        <w:spacing w:line="360" w:lineRule="auto"/>
                        <w:rPr>
                          <w:color w:val="1F497D" w:themeColor="text2"/>
                        </w:rPr>
                      </w:pPr>
                      <w:r w:rsidRPr="00F962EA">
                        <w:rPr>
                          <w:color w:val="1F497D" w:themeColor="text2"/>
                          <w:u w:val="single"/>
                        </w:rPr>
                        <w:t>Définition</w:t>
                      </w:r>
                      <w:r>
                        <w:rPr>
                          <w:color w:val="1F497D" w:themeColor="text2"/>
                        </w:rPr>
                        <w:t> :</w:t>
                      </w:r>
                      <w:r w:rsidRPr="005F6B52">
                        <w:rPr>
                          <w:color w:val="1F497D" w:themeColor="text2"/>
                        </w:rPr>
                        <w:t xml:space="preserve"> Une échelle est le </w:t>
                      </w:r>
                      <w:r w:rsidRPr="005F6B52">
                        <w:rPr>
                          <w:b/>
                          <w:color w:val="1F497D" w:themeColor="text2"/>
                        </w:rPr>
                        <w:t>rapport</w:t>
                      </w:r>
                      <w:r w:rsidRPr="005F6B52">
                        <w:rPr>
                          <w:color w:val="1F497D" w:themeColor="text2"/>
                        </w:rPr>
                        <w:t xml:space="preserve"> de la </w:t>
                      </w:r>
                      <w:r w:rsidRPr="00F962EA">
                        <w:rPr>
                          <w:b/>
                          <w:color w:val="1F497D" w:themeColor="text2"/>
                        </w:rPr>
                        <w:t>dimension sur le plan</w:t>
                      </w:r>
                      <w:r w:rsidRPr="005F6B52">
                        <w:rPr>
                          <w:color w:val="1F497D" w:themeColor="text2"/>
                        </w:rPr>
                        <w:t xml:space="preserve"> (miniature, carte, dessin) sur la </w:t>
                      </w:r>
                      <w:r w:rsidRPr="00F962EA">
                        <w:rPr>
                          <w:b/>
                          <w:color w:val="1F497D" w:themeColor="text2"/>
                        </w:rPr>
                        <w:t>dimension réelle</w:t>
                      </w:r>
                      <w:r w:rsidRPr="005F6B52">
                        <w:rPr>
                          <w:color w:val="1F497D" w:themeColor="text2"/>
                        </w:rPr>
                        <w:t xml:space="preserve">. </w:t>
                      </w:r>
                    </w:p>
                    <w:p w14:paraId="423CB9C7" w14:textId="7EFD31C8" w:rsidR="007112F6" w:rsidRPr="00F962EA" w:rsidRDefault="007112F6" w:rsidP="00F962EA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spacing w:line="360" w:lineRule="auto"/>
                        <w:rPr>
                          <w:color w:val="1F497D" w:themeColor="text2"/>
                        </w:rPr>
                      </w:pPr>
                      <w:r w:rsidRPr="00F962EA">
                        <w:rPr>
                          <w:color w:val="1F497D" w:themeColor="text2"/>
                        </w:rPr>
                        <w:t xml:space="preserve">Ce rapport peut être indiqué de manière graphique. </w:t>
                      </w:r>
                    </w:p>
                    <w:p w14:paraId="26D6B12B" w14:textId="761DA418" w:rsidR="007112F6" w:rsidRPr="00F962EA" w:rsidRDefault="007112F6" w:rsidP="00F962EA">
                      <w:pPr>
                        <w:pStyle w:val="Paragraphedeliste"/>
                        <w:numPr>
                          <w:ilvl w:val="0"/>
                          <w:numId w:val="42"/>
                        </w:numPr>
                        <w:spacing w:line="360" w:lineRule="auto"/>
                        <w:rPr>
                          <w:color w:val="1F497D" w:themeColor="text2"/>
                        </w:rPr>
                      </w:pPr>
                      <w:r w:rsidRPr="00F962EA">
                        <w:rPr>
                          <w:color w:val="1F497D" w:themeColor="text2"/>
                        </w:rPr>
                        <w:t>Ce rapport peut être donné de manière numérique sous forme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Pr="00F962EA">
                        <w:rPr>
                          <w:color w:val="1F497D" w:themeColor="text2"/>
                        </w:rPr>
                        <w:t xml:space="preserve">d’une </w:t>
                      </w:r>
                      <w:r w:rsidRPr="00F962EA">
                        <w:rPr>
                          <w:b/>
                          <w:color w:val="1F497D" w:themeColor="text2"/>
                        </w:rPr>
                        <w:t>fraction</w:t>
                      </w:r>
                      <w:r w:rsidRPr="00F962EA">
                        <w:rPr>
                          <w:color w:val="1F497D" w:themeColor="text2"/>
                        </w:rPr>
                        <w:t xml:space="preserve"> dont le numérateur est égal à 1 </w:t>
                      </w:r>
                    </w:p>
                    <w:p w14:paraId="6496524A" w14:textId="34C56C6B" w:rsidR="007112F6" w:rsidRDefault="007112F6" w:rsidP="00F962EA">
                      <w:pPr>
                        <w:ind w:left="708" w:firstLine="708"/>
                      </w:pPr>
                      <w:r>
                        <w:t xml:space="preserve">Exemples : </w:t>
                      </w:r>
                    </w:p>
                    <w:p w14:paraId="14DD0803" w14:textId="7E8904F9" w:rsidR="007112F6" w:rsidRDefault="007112F6" w:rsidP="00F962EA"/>
                    <w:p w14:paraId="6990B2E6" w14:textId="6F2C17DD" w:rsidR="007112F6" w:rsidRDefault="007112F6" w:rsidP="00F962EA"/>
                    <w:p w14:paraId="099C7239" w14:textId="77777777" w:rsidR="007112F6" w:rsidRDefault="007112F6" w:rsidP="00F962EA"/>
                  </w:txbxContent>
                </v:textbox>
                <w10:wrap anchorx="margin"/>
              </v:rect>
            </w:pict>
          </mc:Fallback>
        </mc:AlternateContent>
      </w:r>
    </w:p>
    <w:p w14:paraId="405284EF" w14:textId="3851B42F" w:rsidR="003A548B" w:rsidRDefault="003A548B" w:rsidP="003A548B"/>
    <w:p w14:paraId="38C2AB07" w14:textId="3B885BF2" w:rsidR="003A548B" w:rsidRDefault="003A548B" w:rsidP="003A548B"/>
    <w:p w14:paraId="28565E09" w14:textId="57FA48B8" w:rsidR="001547D4" w:rsidRDefault="001547D4" w:rsidP="003A548B"/>
    <w:p w14:paraId="496CE0A1" w14:textId="59E3D18B" w:rsidR="00F962EA" w:rsidRDefault="00F962EA" w:rsidP="003A548B"/>
    <w:p w14:paraId="711D5266" w14:textId="1411BA8B" w:rsidR="00F962EA" w:rsidRDefault="00F962EA" w:rsidP="003A548B"/>
    <w:p w14:paraId="4B5815FF" w14:textId="1E79768B" w:rsidR="00F962EA" w:rsidRDefault="00F962EA" w:rsidP="003A548B">
      <w:r>
        <w:rPr>
          <w:noProof/>
        </w:rPr>
        <w:drawing>
          <wp:anchor distT="0" distB="0" distL="114300" distR="114300" simplePos="0" relativeHeight="251815936" behindDoc="0" locked="0" layoutInCell="1" allowOverlap="1" wp14:anchorId="0239B942" wp14:editId="5093ADAD">
            <wp:simplePos x="0" y="0"/>
            <wp:positionH relativeFrom="column">
              <wp:posOffset>1798955</wp:posOffset>
            </wp:positionH>
            <wp:positionV relativeFrom="paragraph">
              <wp:posOffset>3810</wp:posOffset>
            </wp:positionV>
            <wp:extent cx="4059725" cy="1365339"/>
            <wp:effectExtent l="0" t="0" r="0" b="6350"/>
            <wp:wrapNone/>
            <wp:docPr id="53" name="Image 53" descr="échelle graphique ou échelle numé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échelle graphique ou échelle numériqu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25" cy="13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1745F" w14:textId="35C322F7" w:rsidR="00F962EA" w:rsidRDefault="00F962EA" w:rsidP="003A548B"/>
    <w:p w14:paraId="1A212BBC" w14:textId="05978226" w:rsidR="00F962EA" w:rsidRDefault="00F962EA" w:rsidP="003A548B"/>
    <w:p w14:paraId="20689DC9" w14:textId="6B03C056" w:rsidR="00F962EA" w:rsidRDefault="00F962EA" w:rsidP="003A548B"/>
    <w:p w14:paraId="09F6925D" w14:textId="77777777" w:rsidR="00736A47" w:rsidRDefault="00736A47" w:rsidP="003A548B"/>
    <w:p w14:paraId="5923983C" w14:textId="77777777" w:rsidR="00F962EA" w:rsidRDefault="00F962EA" w:rsidP="003A548B"/>
    <w:p w14:paraId="1F27FC18" w14:textId="55649AA7" w:rsidR="003A548B" w:rsidRPr="000D67BC" w:rsidRDefault="00F962EA" w:rsidP="00F962EA">
      <w:pPr>
        <w:pStyle w:val="Paragraphedeliste"/>
        <w:numPr>
          <w:ilvl w:val="0"/>
          <w:numId w:val="43"/>
        </w:numPr>
      </w:pPr>
      <w:r>
        <w:lastRenderedPageBreak/>
        <w:t>L</w:t>
      </w:r>
      <w:r w:rsidR="003A548B">
        <w:t xml:space="preserve">’échelle du plan </w:t>
      </w:r>
      <w:r>
        <w:t xml:space="preserve">de Mme </w:t>
      </w:r>
      <w:proofErr w:type="spellStart"/>
      <w:r>
        <w:t>Immo</w:t>
      </w:r>
      <w:proofErr w:type="spellEnd"/>
      <w:r>
        <w:t xml:space="preserve"> </w:t>
      </w:r>
      <w:r w:rsidR="003A548B">
        <w:t xml:space="preserve">est donc de </w:t>
      </w:r>
      <w:r w:rsidR="003A548B" w:rsidRPr="00F962EA">
        <w:rPr>
          <w:color w:val="808080" w:themeColor="background1" w:themeShade="80"/>
        </w:rPr>
        <w:t xml:space="preserve">………………………….        </w:t>
      </w:r>
    </w:p>
    <w:p w14:paraId="0F8DCA91" w14:textId="4DA0E49B" w:rsidR="000D67BC" w:rsidRDefault="000D67BC" w:rsidP="000D67BC">
      <w:pPr>
        <w:pStyle w:val="Paragraphedeliste"/>
      </w:pPr>
    </w:p>
    <w:p w14:paraId="306EF689" w14:textId="0DB1C7B1" w:rsidR="000D67BC" w:rsidRDefault="000D67BC" w:rsidP="000D67BC">
      <w:pPr>
        <w:pStyle w:val="Paragraphedeliste"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</w:pPr>
      <w:r>
        <w:t xml:space="preserve">Attention, numérateur et dénominateur doivent être exprimés dans la </w:t>
      </w:r>
      <w:r w:rsidRPr="000D67BC">
        <w:rPr>
          <w:b/>
          <w:color w:val="C00000"/>
        </w:rPr>
        <w:t>même unité</w:t>
      </w:r>
      <w:r>
        <w:t> !</w:t>
      </w:r>
    </w:p>
    <w:p w14:paraId="5BFEE24F" w14:textId="77777777" w:rsidR="00FF479C" w:rsidRPr="003A548B" w:rsidRDefault="00FF479C" w:rsidP="00F962EA">
      <w:pPr>
        <w:spacing w:after="0"/>
      </w:pPr>
    </w:p>
    <w:p w14:paraId="5C3CD660" w14:textId="726287EF" w:rsidR="003A548B" w:rsidRDefault="003A548B" w:rsidP="00F962EA">
      <w:pPr>
        <w:pStyle w:val="Paragraphedeliste"/>
        <w:numPr>
          <w:ilvl w:val="0"/>
          <w:numId w:val="43"/>
        </w:numPr>
      </w:pPr>
      <w:r>
        <w:t>On veut connaître les dimensions réelles du garage.</w:t>
      </w:r>
    </w:p>
    <w:p w14:paraId="24F90D60" w14:textId="182C877F" w:rsidR="003A548B" w:rsidRDefault="000D67BC" w:rsidP="000D67BC">
      <w:pPr>
        <w:ind w:left="360"/>
      </w:pPr>
      <w:r>
        <w:t xml:space="preserve">5.1 - </w:t>
      </w:r>
      <w:r w:rsidR="003A548B">
        <w:t>Mesurer sur le plan la longueur et la largeur de ce garage.</w:t>
      </w:r>
    </w:p>
    <w:p w14:paraId="0182CFF4" w14:textId="73EF2A16" w:rsidR="009B65FE" w:rsidRDefault="003A548B" w:rsidP="00F962EA">
      <w:pPr>
        <w:ind w:firstLine="708"/>
      </w:pPr>
      <w:r>
        <w:t>Longueur = ............... cm</w:t>
      </w:r>
      <w:r w:rsidR="00FF479C">
        <w:t xml:space="preserve">                                      </w:t>
      </w:r>
      <w:proofErr w:type="gramStart"/>
      <w:r>
        <w:t>Largeur  =</w:t>
      </w:r>
      <w:proofErr w:type="gramEnd"/>
      <w:r>
        <w:t xml:space="preserve">  ................ </w:t>
      </w:r>
      <w:proofErr w:type="gramStart"/>
      <w:r>
        <w:t>cm</w:t>
      </w:r>
      <w:proofErr w:type="gramEnd"/>
    </w:p>
    <w:p w14:paraId="392E8B7F" w14:textId="77777777" w:rsidR="00606885" w:rsidRDefault="00606885" w:rsidP="003A548B"/>
    <w:p w14:paraId="12708056" w14:textId="212CE8BE" w:rsidR="00FF479C" w:rsidRDefault="00654911" w:rsidP="000D67BC">
      <w:pPr>
        <w:ind w:left="372"/>
      </w:pPr>
      <w:r w:rsidRPr="00654911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C4A66E" wp14:editId="6D5A5CC0">
                <wp:simplePos x="0" y="0"/>
                <wp:positionH relativeFrom="column">
                  <wp:posOffset>4488815</wp:posOffset>
                </wp:positionH>
                <wp:positionV relativeFrom="paragraph">
                  <wp:posOffset>598805</wp:posOffset>
                </wp:positionV>
                <wp:extent cx="624840" cy="381000"/>
                <wp:effectExtent l="0" t="0" r="22860" b="1905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3810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31C89" w14:textId="359C81E8" w:rsidR="007112F6" w:rsidRDefault="007112F6" w:rsidP="00654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4A66E" id="Ellipse 54" o:spid="_x0000_s1037" style="position:absolute;left:0;text-align:left;margin-left:353.45pt;margin-top:47.15pt;width:49.2pt;height:3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" fillcolor="white [3201]" strokecolor="#4f81bd [3204]" strokeweight="1pt">
                <v:stroke joinstyle="miter"/>
                <v:textbox>
                  <w:txbxContent>
                    <w:p w14:paraId="53131C89" w14:textId="359C81E8" w:rsidR="007112F6" w:rsidRDefault="007112F6" w:rsidP="00654911"/>
                  </w:txbxContent>
                </v:textbox>
              </v:oval>
            </w:pict>
          </mc:Fallback>
        </mc:AlternateContent>
      </w:r>
      <w:r w:rsidR="000D67BC">
        <w:t xml:space="preserve">5.2 - </w:t>
      </w:r>
      <w:r w:rsidR="003A548B">
        <w:t xml:space="preserve">A l'aide de l'échelle trouvée dans la première partie, calculer la longueur et la largeur réelles du </w:t>
      </w:r>
      <w:r w:rsidR="000D67BC">
        <w:t xml:space="preserve">    </w:t>
      </w:r>
      <w:r w:rsidR="000D67BC">
        <w:br/>
        <w:t xml:space="preserve">        </w:t>
      </w:r>
      <w:r w:rsidR="003A548B">
        <w:t>garage</w:t>
      </w:r>
      <w:r w:rsidR="00FF479C">
        <w:t xml:space="preserve"> en cm, puis en m</w:t>
      </w:r>
      <w:r w:rsidR="003A548B">
        <w:t xml:space="preserve">. </w:t>
      </w:r>
    </w:p>
    <w:tbl>
      <w:tblPr>
        <w:tblStyle w:val="Grilledutableau"/>
        <w:tblW w:w="0" w:type="auto"/>
        <w:tblInd w:w="1544" w:type="dxa"/>
        <w:tblLook w:val="04A0" w:firstRow="1" w:lastRow="0" w:firstColumn="1" w:lastColumn="0" w:noHBand="0" w:noVBand="1"/>
      </w:tblPr>
      <w:tblGrid>
        <w:gridCol w:w="1626"/>
        <w:gridCol w:w="1626"/>
        <w:gridCol w:w="1627"/>
      </w:tblGrid>
      <w:tr w:rsidR="00FF479C" w14:paraId="7F52A44B" w14:textId="77777777" w:rsidTr="000D67BC">
        <w:trPr>
          <w:trHeight w:val="326"/>
        </w:trPr>
        <w:tc>
          <w:tcPr>
            <w:tcW w:w="1626" w:type="dxa"/>
            <w:shd w:val="clear" w:color="auto" w:fill="F2F2F2" w:themeFill="background1" w:themeFillShade="F2"/>
          </w:tcPr>
          <w:p w14:paraId="00F81BAB" w14:textId="77777777" w:rsidR="00FF479C" w:rsidRDefault="00FF479C" w:rsidP="003A548B">
            <w:r>
              <w:t>Dimension en cm sur le plan</w:t>
            </w:r>
          </w:p>
        </w:tc>
        <w:tc>
          <w:tcPr>
            <w:tcW w:w="1626" w:type="dxa"/>
          </w:tcPr>
          <w:p w14:paraId="494A257B" w14:textId="77777777" w:rsidR="00FF479C" w:rsidRDefault="00FF479C" w:rsidP="003A548B"/>
        </w:tc>
        <w:tc>
          <w:tcPr>
            <w:tcW w:w="1627" w:type="dxa"/>
          </w:tcPr>
          <w:p w14:paraId="3C8CC447" w14:textId="52E98030" w:rsidR="00FF479C" w:rsidRDefault="00654911" w:rsidP="003A548B">
            <w:r w:rsidRPr="00654911"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1C58CDF" wp14:editId="7A6C80D6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40640</wp:posOffset>
                      </wp:positionV>
                      <wp:extent cx="906780" cy="358140"/>
                      <wp:effectExtent l="0" t="0" r="26670" b="0"/>
                      <wp:wrapNone/>
                      <wp:docPr id="56" name="Arc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780" cy="358140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accent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E1EF1" id="Arc 56" o:spid="_x0000_s1026" style="position:absolute;margin-left:40.15pt;margin-top:3.2pt;width:71.4pt;height:28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678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" path="m453390,nsc703790,,906780,80172,906780,179070r-453390,l453390,xem453390,nfc703790,,906780,80172,906780,179070e" filled="f" strokecolor="#4f81bd [3204]" strokeweight="1pt">
                      <v:stroke joinstyle="miter"/>
                      <v:path arrowok="t" o:connecttype="custom" o:connectlocs="453390,0;906780,179070" o:connectangles="0,0"/>
                    </v:shape>
                  </w:pict>
                </mc:Fallback>
              </mc:AlternateContent>
            </w:r>
            <w:r w:rsidRPr="00654911"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5DBC75A" wp14:editId="2B5D5A23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236220</wp:posOffset>
                      </wp:positionV>
                      <wp:extent cx="906780" cy="358140"/>
                      <wp:effectExtent l="0" t="0" r="26670" b="99060"/>
                      <wp:wrapNone/>
                      <wp:docPr id="55" name="Arc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06780" cy="358140"/>
                              </a:xfrm>
                              <a:prstGeom prst="arc">
                                <a:avLst/>
                              </a:prstGeom>
                              <a:ln w="12700">
                                <a:solidFill>
                                  <a:schemeClr val="accent1"/>
                                </a:solidFill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0C457" id="Arc 55" o:spid="_x0000_s1026" style="position:absolute;margin-left:39.55pt;margin-top:18.6pt;width:71.4pt;height:28.2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678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" path="m453390,nsc703790,,906780,80172,906780,179070r-453390,l453390,xem453390,nfc703790,,906780,80172,906780,179070e" filled="f" strokecolor="#4f81bd [3204]" strokeweight="1pt">
                      <v:stroke startarrow="block" joinstyle="miter"/>
                      <v:path arrowok="t" o:connecttype="custom" o:connectlocs="453390,0;906780,179070" o:connectangles="0,0"/>
                    </v:shape>
                  </w:pict>
                </mc:Fallback>
              </mc:AlternateContent>
            </w:r>
          </w:p>
        </w:tc>
      </w:tr>
      <w:tr w:rsidR="00FF479C" w14:paraId="71B9C246" w14:textId="77777777" w:rsidTr="000D67BC">
        <w:trPr>
          <w:trHeight w:val="326"/>
        </w:trPr>
        <w:tc>
          <w:tcPr>
            <w:tcW w:w="1626" w:type="dxa"/>
            <w:shd w:val="clear" w:color="auto" w:fill="F2F2F2" w:themeFill="background1" w:themeFillShade="F2"/>
          </w:tcPr>
          <w:p w14:paraId="2075BC8C" w14:textId="77777777" w:rsidR="00FF479C" w:rsidRDefault="00FF479C" w:rsidP="003A548B">
            <w:r>
              <w:t xml:space="preserve">Dimension réelle en cm </w:t>
            </w:r>
          </w:p>
        </w:tc>
        <w:tc>
          <w:tcPr>
            <w:tcW w:w="1626" w:type="dxa"/>
          </w:tcPr>
          <w:p w14:paraId="5FCEFE88" w14:textId="77777777" w:rsidR="00FF479C" w:rsidRDefault="00FF479C" w:rsidP="003A548B"/>
        </w:tc>
        <w:tc>
          <w:tcPr>
            <w:tcW w:w="1627" w:type="dxa"/>
          </w:tcPr>
          <w:p w14:paraId="23077FAD" w14:textId="08E43AC5" w:rsidR="00FF479C" w:rsidRDefault="00FF479C" w:rsidP="003A548B"/>
        </w:tc>
      </w:tr>
    </w:tbl>
    <w:p w14:paraId="7E5EDAA2" w14:textId="08B11D9C" w:rsidR="003A548B" w:rsidRDefault="003A548B" w:rsidP="003A548B"/>
    <w:p w14:paraId="17F66593" w14:textId="77777777" w:rsidR="003A548B" w:rsidRDefault="003A548B" w:rsidP="000D67BC">
      <w:pPr>
        <w:ind w:firstLine="708"/>
      </w:pPr>
      <w:r>
        <w:t>Longueur réelle = .........................</w:t>
      </w:r>
    </w:p>
    <w:p w14:paraId="62A38175" w14:textId="77777777" w:rsidR="003A548B" w:rsidRDefault="003A548B" w:rsidP="000D67BC">
      <w:pPr>
        <w:ind w:firstLine="708"/>
      </w:pPr>
      <w:r>
        <w:t xml:space="preserve">Largeur </w:t>
      </w:r>
      <w:proofErr w:type="gramStart"/>
      <w:r>
        <w:t>réelle  =</w:t>
      </w:r>
      <w:proofErr w:type="gramEnd"/>
      <w:r>
        <w:t xml:space="preserve">  ..........................</w:t>
      </w:r>
    </w:p>
    <w:p w14:paraId="35AA432A" w14:textId="77777777" w:rsidR="003A548B" w:rsidRDefault="003A548B" w:rsidP="003A548B">
      <w:pPr>
        <w:rPr>
          <w:b/>
          <w:bCs/>
          <w:u w:val="single"/>
        </w:rPr>
      </w:pPr>
    </w:p>
    <w:p w14:paraId="268793AE" w14:textId="647ED755" w:rsidR="00654911" w:rsidRPr="00C95959" w:rsidRDefault="00654911" w:rsidP="00654911">
      <w:pPr>
        <w:pStyle w:val="Titre1"/>
        <w:rPr>
          <w:color w:val="000000" w:themeColor="text1"/>
        </w:rPr>
      </w:pPr>
      <w:r>
        <w:rPr>
          <w:color w:val="000000" w:themeColor="text1"/>
        </w:rPr>
        <w:t>A retenir</w:t>
      </w:r>
    </w:p>
    <w:p w14:paraId="1BF35965" w14:textId="77777777" w:rsidR="00FF479C" w:rsidRPr="00FF479C" w:rsidRDefault="00FF479C" w:rsidP="00FF479C"/>
    <w:p w14:paraId="61B932A9" w14:textId="6AAB6347" w:rsidR="00FF479C" w:rsidRDefault="00FF479C" w:rsidP="00654911">
      <w:pPr>
        <w:spacing w:line="360" w:lineRule="auto"/>
      </w:pPr>
      <w:r>
        <w:t xml:space="preserve">Pour représenter la réalité sur une feuille de papier, il faut pouvoir la dessiner sans la déformer. C'est pourquoi les dimensions du dessin d'une carte ou d’un dessin doivent être </w:t>
      </w:r>
      <w:r w:rsidRPr="00654911">
        <w:rPr>
          <w:b/>
        </w:rPr>
        <w:t>proportionnelles</w:t>
      </w:r>
      <w:r>
        <w:t xml:space="preserve"> aux dimensions réelles correspondantes</w:t>
      </w:r>
      <w:r w:rsidR="00890564">
        <w:t>.</w:t>
      </w:r>
    </w:p>
    <w:p w14:paraId="194F77E2" w14:textId="4C0C9141" w:rsidR="001547D4" w:rsidRDefault="00606885" w:rsidP="00890564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574FC7" wp14:editId="5AB4117A">
                <wp:simplePos x="0" y="0"/>
                <wp:positionH relativeFrom="column">
                  <wp:posOffset>-106045</wp:posOffset>
                </wp:positionH>
                <wp:positionV relativeFrom="paragraph">
                  <wp:posOffset>71120</wp:posOffset>
                </wp:positionV>
                <wp:extent cx="6911340" cy="2712720"/>
                <wp:effectExtent l="0" t="0" r="22860" b="1143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271272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BF3EC" w14:textId="77777777" w:rsidR="007112F6" w:rsidRDefault="007112F6" w:rsidP="00654911">
                            <w:pPr>
                              <w:spacing w:line="360" w:lineRule="auto"/>
                            </w:pPr>
                            <w:r>
                              <w:t xml:space="preserve">L’échelle d’une carte (ou d’un dessin) est le </w:t>
                            </w:r>
                            <w:r w:rsidRPr="00654911">
                              <w:rPr>
                                <w:b/>
                              </w:rPr>
                              <w:t>quotient d’une longueur sur la carte</w:t>
                            </w:r>
                            <w:r>
                              <w:t xml:space="preserve"> (ou le dessin) par la </w:t>
                            </w:r>
                            <w:r w:rsidRPr="00654911">
                              <w:rPr>
                                <w:b/>
                              </w:rPr>
                              <w:t>longueur réelle</w:t>
                            </w:r>
                            <w:r>
                              <w:t xml:space="preserve"> correspondante. </w:t>
                            </w:r>
                          </w:p>
                          <w:p w14:paraId="2D998265" w14:textId="77777777" w:rsidR="007112F6" w:rsidRDefault="007112F6" w:rsidP="00D96F6F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96F6F">
                              <w:rPr>
                                <w:color w:val="C00000"/>
                                <w:szCs w:val="22"/>
                              </w:rPr>
                              <w:t xml:space="preserve">Echelle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C0000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32"/>
                                      <w:szCs w:val="32"/>
                                    </w:rPr>
                                    <m:t xml:space="preserve">Dimension d'une longueur sur la carte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C00000"/>
                                      <w:sz w:val="32"/>
                                      <w:szCs w:val="32"/>
                                    </w:rPr>
                                    <m:t>Dimension de la longueur r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C00000"/>
                                      <w:sz w:val="32"/>
                                      <w:szCs w:val="32"/>
                                    </w:rPr>
                                    <m:t xml:space="preserve">eelle </m:t>
                                  </m:r>
                                </m:den>
                              </m:f>
                            </m:oMath>
                          </w:p>
                          <w:p w14:paraId="752C387A" w14:textId="77777777" w:rsidR="007112F6" w:rsidRPr="00D96F6F" w:rsidRDefault="007112F6" w:rsidP="00654911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rPr>
                                <w:szCs w:val="22"/>
                              </w:rPr>
                            </w:pPr>
                            <w:r>
                              <w:t xml:space="preserve">Remarques : </w:t>
                            </w:r>
                          </w:p>
                          <w:p w14:paraId="3C7F8DB7" w14:textId="77777777" w:rsidR="007112F6" w:rsidRPr="00890564" w:rsidRDefault="007112F6" w:rsidP="00654911">
                            <w:pPr>
                              <w:pStyle w:val="Paragraphedeliste"/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t xml:space="preserve">• </w:t>
                            </w:r>
                            <w:r w:rsidRPr="00890564">
                              <w:rPr>
                                <w:b/>
                              </w:rPr>
                              <w:t xml:space="preserve">Les dimensions </w:t>
                            </w:r>
                            <w:r w:rsidRPr="00654911">
                              <w:t>doivent être exprimées</w:t>
                            </w:r>
                            <w:r w:rsidRPr="00890564">
                              <w:rPr>
                                <w:b/>
                              </w:rPr>
                              <w:t xml:space="preserve"> dans la même unité de longueur </w:t>
                            </w:r>
                          </w:p>
                          <w:p w14:paraId="046C86D1" w14:textId="77777777" w:rsidR="007112F6" w:rsidRDefault="007112F6" w:rsidP="00654911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• Une échelle n’a pas d’unité.</w:t>
                            </w:r>
                          </w:p>
                          <w:p w14:paraId="527CB187" w14:textId="77777777" w:rsidR="007112F6" w:rsidRDefault="007112F6" w:rsidP="00654911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• Le numérateur est égal à 1.</w:t>
                            </w:r>
                          </w:p>
                          <w:p w14:paraId="14B36B53" w14:textId="77777777" w:rsidR="007112F6" w:rsidRDefault="007112F6" w:rsidP="00654911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</w:pPr>
                            <w:r>
                              <w:t xml:space="preserve">L’échelle fera donc office de </w:t>
                            </w:r>
                            <w:r w:rsidRPr="00FE78A0">
                              <w:rPr>
                                <w:b/>
                              </w:rPr>
                              <w:t>coefficient de proportionnalité</w:t>
                            </w:r>
                            <w:r>
                              <w:t xml:space="preserve"> dans un tableau de proportionnalité</w:t>
                            </w:r>
                          </w:p>
                          <w:p w14:paraId="42291C7B" w14:textId="77777777" w:rsidR="007112F6" w:rsidRPr="00D96F6F" w:rsidRDefault="007112F6" w:rsidP="00D96F6F">
                            <w:pPr>
                              <w:pStyle w:val="Paragraphedeliste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74FC7" id="Rectangle 214" o:spid="_x0000_s1038" style="position:absolute;margin-left:-8.35pt;margin-top:5.6pt;width:544.2pt;height:213.6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" fillcolor="white [3201]" strokecolor="#c00000" strokeweight="1pt">
                <v:textbox>
                  <w:txbxContent>
                    <w:p w14:paraId="680BF3EC" w14:textId="77777777" w:rsidR="007112F6" w:rsidRDefault="007112F6" w:rsidP="00654911">
                      <w:pPr>
                        <w:spacing w:line="360" w:lineRule="auto"/>
                      </w:pPr>
                      <w:r>
                        <w:t xml:space="preserve">L’échelle d’une carte (ou d’un dessin) est le </w:t>
                      </w:r>
                      <w:r w:rsidRPr="00654911">
                        <w:rPr>
                          <w:b/>
                        </w:rPr>
                        <w:t>quotient d’une longueur sur la carte</w:t>
                      </w:r>
                      <w:r>
                        <w:t xml:space="preserve"> (ou le dessin) par la </w:t>
                      </w:r>
                      <w:r w:rsidRPr="00654911">
                        <w:rPr>
                          <w:b/>
                        </w:rPr>
                        <w:t>longueur réelle</w:t>
                      </w:r>
                      <w:r>
                        <w:t xml:space="preserve"> correspondante. </w:t>
                      </w:r>
                    </w:p>
                    <w:p w14:paraId="2D998265" w14:textId="77777777" w:rsidR="007112F6" w:rsidRDefault="007112F6" w:rsidP="00D96F6F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D96F6F">
                        <w:rPr>
                          <w:color w:val="C00000"/>
                          <w:szCs w:val="22"/>
                        </w:rPr>
                        <w:t xml:space="preserve">Echelle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C0000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C00000"/>
                                <w:sz w:val="32"/>
                                <w:szCs w:val="32"/>
                              </w:rPr>
                              <m:t xml:space="preserve">Dimension d'une longueur sur la carte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C00000"/>
                                <w:sz w:val="32"/>
                                <w:szCs w:val="32"/>
                              </w:rPr>
                              <m:t>Dimension de la longueur r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C00000"/>
                                <w:sz w:val="32"/>
                                <w:szCs w:val="32"/>
                              </w:rPr>
                              <m:t xml:space="preserve">eelle </m:t>
                            </m:r>
                          </m:den>
                        </m:f>
                      </m:oMath>
                    </w:p>
                    <w:p w14:paraId="752C387A" w14:textId="77777777" w:rsidR="007112F6" w:rsidRPr="00D96F6F" w:rsidRDefault="007112F6" w:rsidP="00654911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spacing w:line="360" w:lineRule="auto"/>
                        <w:rPr>
                          <w:szCs w:val="22"/>
                        </w:rPr>
                      </w:pPr>
                      <w:r>
                        <w:t xml:space="preserve">Remarques : </w:t>
                      </w:r>
                    </w:p>
                    <w:p w14:paraId="3C7F8DB7" w14:textId="77777777" w:rsidR="007112F6" w:rsidRPr="00890564" w:rsidRDefault="007112F6" w:rsidP="00654911">
                      <w:pPr>
                        <w:pStyle w:val="Paragraphedeliste"/>
                        <w:spacing w:line="360" w:lineRule="auto"/>
                        <w:rPr>
                          <w:b/>
                        </w:rPr>
                      </w:pPr>
                      <w:r>
                        <w:t xml:space="preserve">• </w:t>
                      </w:r>
                      <w:r w:rsidRPr="00890564">
                        <w:rPr>
                          <w:b/>
                        </w:rPr>
                        <w:t xml:space="preserve">Les dimensions </w:t>
                      </w:r>
                      <w:r w:rsidRPr="00654911">
                        <w:t>doivent être exprimées</w:t>
                      </w:r>
                      <w:r w:rsidRPr="00890564">
                        <w:rPr>
                          <w:b/>
                        </w:rPr>
                        <w:t xml:space="preserve"> dans la même unité de longueur </w:t>
                      </w:r>
                    </w:p>
                    <w:p w14:paraId="046C86D1" w14:textId="77777777" w:rsidR="007112F6" w:rsidRDefault="007112F6" w:rsidP="00654911">
                      <w:pPr>
                        <w:pStyle w:val="Paragraphedeliste"/>
                        <w:spacing w:line="360" w:lineRule="auto"/>
                      </w:pPr>
                      <w:r>
                        <w:t>• Une échelle n’a pas d’unité.</w:t>
                      </w:r>
                    </w:p>
                    <w:p w14:paraId="527CB187" w14:textId="77777777" w:rsidR="007112F6" w:rsidRDefault="007112F6" w:rsidP="00654911">
                      <w:pPr>
                        <w:pStyle w:val="Paragraphedeliste"/>
                        <w:spacing w:line="360" w:lineRule="auto"/>
                      </w:pPr>
                      <w:r>
                        <w:t>• Le numérateur est égal à 1.</w:t>
                      </w:r>
                    </w:p>
                    <w:p w14:paraId="14B36B53" w14:textId="77777777" w:rsidR="007112F6" w:rsidRDefault="007112F6" w:rsidP="00654911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spacing w:line="360" w:lineRule="auto"/>
                      </w:pPr>
                      <w:r>
                        <w:t xml:space="preserve">L’échelle fera donc office de </w:t>
                      </w:r>
                      <w:r w:rsidRPr="00FE78A0">
                        <w:rPr>
                          <w:b/>
                        </w:rPr>
                        <w:t>coefficient de proportionnalité</w:t>
                      </w:r>
                      <w:r>
                        <w:t xml:space="preserve"> dans un tableau de proportionnalité</w:t>
                      </w:r>
                    </w:p>
                    <w:p w14:paraId="42291C7B" w14:textId="77777777" w:rsidR="007112F6" w:rsidRPr="00D96F6F" w:rsidRDefault="007112F6" w:rsidP="00D96F6F">
                      <w:pPr>
                        <w:pStyle w:val="Paragraphedeliste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3FA87C" w14:textId="712F69FF" w:rsidR="001547D4" w:rsidRDefault="001547D4" w:rsidP="00890564"/>
    <w:p w14:paraId="43024A62" w14:textId="49EC570F" w:rsidR="001547D4" w:rsidRDefault="001547D4" w:rsidP="00890564"/>
    <w:p w14:paraId="0AD4C2E7" w14:textId="77777777" w:rsidR="001547D4" w:rsidRDefault="001547D4" w:rsidP="00890564"/>
    <w:p w14:paraId="18D9555D" w14:textId="0944BD00" w:rsidR="00FF479C" w:rsidRDefault="00FF479C" w:rsidP="00FF479C"/>
    <w:p w14:paraId="64AC8DB3" w14:textId="77777777" w:rsidR="00FF479C" w:rsidRDefault="00FF479C" w:rsidP="00FF479C"/>
    <w:p w14:paraId="4AC4FFB7" w14:textId="77777777" w:rsidR="00FF479C" w:rsidRDefault="00FF479C" w:rsidP="00FF479C"/>
    <w:p w14:paraId="0292FAB5" w14:textId="77777777" w:rsidR="00FF479C" w:rsidRDefault="00FF479C" w:rsidP="00FF479C"/>
    <w:p w14:paraId="5BA8A275" w14:textId="77777777" w:rsidR="00FF479C" w:rsidRDefault="00FF479C" w:rsidP="00FF479C"/>
    <w:p w14:paraId="6F6D3EE4" w14:textId="77777777" w:rsidR="00FF479C" w:rsidRPr="00FF479C" w:rsidRDefault="00FF479C" w:rsidP="00FF479C"/>
    <w:p w14:paraId="46F12D3A" w14:textId="6473C844" w:rsidR="00FF479C" w:rsidRDefault="00FF479C" w:rsidP="003A548B">
      <w:pPr>
        <w:rPr>
          <w:b/>
          <w:bCs/>
          <w:u w:val="single"/>
        </w:rPr>
      </w:pPr>
    </w:p>
    <w:p w14:paraId="48D6CDD1" w14:textId="77777777" w:rsidR="00FE78A0" w:rsidRDefault="00FE78A0" w:rsidP="003A548B">
      <w:pPr>
        <w:rPr>
          <w:b/>
          <w:bCs/>
          <w:u w:val="single"/>
        </w:rPr>
      </w:pPr>
    </w:p>
    <w:p w14:paraId="2D60EBC7" w14:textId="44D73704" w:rsidR="00890564" w:rsidRDefault="00890564" w:rsidP="00FE78A0">
      <w:pPr>
        <w:pStyle w:val="Titre1"/>
      </w:pPr>
      <w:bookmarkStart w:id="12" w:name="_Toc117273058"/>
      <w:r>
        <w:lastRenderedPageBreak/>
        <w:t>Exercices</w:t>
      </w:r>
      <w:bookmarkEnd w:id="12"/>
    </w:p>
    <w:p w14:paraId="7EDA4335" w14:textId="77777777" w:rsidR="00FE78A0" w:rsidRDefault="00FE78A0" w:rsidP="00FE78A0"/>
    <w:p w14:paraId="0F666168" w14:textId="1A47951E" w:rsidR="00FE78A0" w:rsidRDefault="00FE78A0" w:rsidP="00FE78A0">
      <w:pPr>
        <w:pStyle w:val="Titre2"/>
        <w:spacing w:after="240"/>
      </w:pPr>
      <w:r>
        <w:t>Rappels : Conversions de longueur</w:t>
      </w:r>
    </w:p>
    <w:p w14:paraId="27A75142" w14:textId="287DBA3B" w:rsidR="0002039C" w:rsidRDefault="0002039C" w:rsidP="0002039C">
      <w:r>
        <w:t>Compléter le tableau de conversion de longueur et convertir les longueurs dans l’unité demandée.</w:t>
      </w:r>
    </w:p>
    <w:p w14:paraId="58E5257F" w14:textId="107BCF29" w:rsidR="0002039C" w:rsidRDefault="0002039C" w:rsidP="0002039C">
      <w:pPr>
        <w:pStyle w:val="Paragraphedeliste"/>
        <w:numPr>
          <w:ilvl w:val="0"/>
          <w:numId w:val="30"/>
        </w:numPr>
        <w:spacing w:line="360" w:lineRule="auto"/>
      </w:pPr>
      <w:r>
        <w:t xml:space="preserve">25 m = </w:t>
      </w:r>
      <w:r w:rsidRPr="0002039C">
        <w:rPr>
          <w:color w:val="808080" w:themeColor="background1" w:themeShade="80"/>
        </w:rPr>
        <w:t>…………</w:t>
      </w:r>
      <w:proofErr w:type="gramStart"/>
      <w:r w:rsidR="006316F2"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.</w:t>
      </w:r>
      <w:r w:rsidRPr="0002039C">
        <w:rPr>
          <w:color w:val="808080" w:themeColor="background1" w:themeShade="80"/>
        </w:rPr>
        <w:t>…</w:t>
      </w:r>
      <w:proofErr w:type="gramEnd"/>
      <w:r w:rsidRPr="0002039C">
        <w:rPr>
          <w:color w:val="808080" w:themeColor="background1" w:themeShade="80"/>
        </w:rPr>
        <w:t xml:space="preserve">. </w:t>
      </w:r>
      <w:proofErr w:type="gramStart"/>
      <w:r>
        <w:t>mm</w:t>
      </w:r>
      <w:proofErr w:type="gramEnd"/>
      <w:r>
        <w:t xml:space="preserve">                                            -  </w:t>
      </w:r>
      <w:r w:rsidR="006316F2">
        <w:t>25</w:t>
      </w:r>
      <w:r>
        <w:t xml:space="preserve"> cm = </w:t>
      </w:r>
      <w:r w:rsidRPr="0002039C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.</w:t>
      </w:r>
      <w:r w:rsidRPr="0002039C">
        <w:rPr>
          <w:color w:val="808080" w:themeColor="background1" w:themeShade="80"/>
        </w:rPr>
        <w:t xml:space="preserve">…. </w:t>
      </w:r>
      <w:proofErr w:type="gramStart"/>
      <w:r w:rsidR="006316F2">
        <w:t>m</w:t>
      </w:r>
      <w:proofErr w:type="gramEnd"/>
    </w:p>
    <w:p w14:paraId="69DC4EC7" w14:textId="0CD90C57" w:rsidR="0002039C" w:rsidRDefault="0002039C" w:rsidP="0002039C">
      <w:pPr>
        <w:pStyle w:val="Paragraphedeliste"/>
        <w:numPr>
          <w:ilvl w:val="0"/>
          <w:numId w:val="30"/>
        </w:numPr>
        <w:spacing w:line="360" w:lineRule="auto"/>
      </w:pPr>
      <w:r>
        <w:t xml:space="preserve">1.25 dm = </w:t>
      </w:r>
      <w:r w:rsidRPr="0002039C">
        <w:rPr>
          <w:color w:val="808080" w:themeColor="background1" w:themeShade="80"/>
        </w:rPr>
        <w:t>……</w:t>
      </w:r>
      <w:proofErr w:type="gramStart"/>
      <w:r w:rsidRPr="0002039C">
        <w:rPr>
          <w:color w:val="808080" w:themeColor="background1" w:themeShade="80"/>
        </w:rPr>
        <w:t>……</w:t>
      </w:r>
      <w:r>
        <w:rPr>
          <w:color w:val="808080" w:themeColor="background1" w:themeShade="80"/>
        </w:rPr>
        <w:t>.</w:t>
      </w:r>
      <w:proofErr w:type="gramEnd"/>
      <w:r w:rsidRPr="0002039C">
        <w:rPr>
          <w:color w:val="808080" w:themeColor="background1" w:themeShade="80"/>
        </w:rPr>
        <w:t xml:space="preserve">…. </w:t>
      </w:r>
      <w:proofErr w:type="gramStart"/>
      <w:r>
        <w:t>m</w:t>
      </w:r>
      <w:proofErr w:type="gramEnd"/>
      <w:r>
        <w:t xml:space="preserve">                                           -   </w:t>
      </w:r>
      <w:r w:rsidR="006316F2">
        <w:t>20 000</w:t>
      </w:r>
      <w:r>
        <w:t xml:space="preserve"> cm = </w:t>
      </w:r>
      <w:r w:rsidRPr="0002039C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.</w:t>
      </w:r>
      <w:r w:rsidRPr="0002039C">
        <w:rPr>
          <w:color w:val="808080" w:themeColor="background1" w:themeShade="80"/>
        </w:rPr>
        <w:t xml:space="preserve">…. </w:t>
      </w:r>
      <w:proofErr w:type="gramStart"/>
      <w:r w:rsidR="006316F2">
        <w:t>km</w:t>
      </w:r>
      <w:proofErr w:type="gramEnd"/>
    </w:p>
    <w:p w14:paraId="43C719BC" w14:textId="61ABA23C" w:rsidR="0002039C" w:rsidRDefault="0002039C" w:rsidP="0002039C">
      <w:pPr>
        <w:pStyle w:val="Paragraphedeliste"/>
        <w:numPr>
          <w:ilvl w:val="0"/>
          <w:numId w:val="30"/>
        </w:numPr>
        <w:spacing w:line="360" w:lineRule="auto"/>
      </w:pPr>
      <w:r>
        <w:t xml:space="preserve">3.1 hm = </w:t>
      </w:r>
      <w:r w:rsidRPr="0002039C">
        <w:rPr>
          <w:color w:val="808080" w:themeColor="background1" w:themeShade="80"/>
        </w:rPr>
        <w:t>……</w:t>
      </w:r>
      <w:proofErr w:type="gramStart"/>
      <w:r w:rsidRPr="0002039C">
        <w:rPr>
          <w:color w:val="808080" w:themeColor="background1" w:themeShade="80"/>
        </w:rPr>
        <w:t>……</w:t>
      </w:r>
      <w:r>
        <w:rPr>
          <w:color w:val="808080" w:themeColor="background1" w:themeShade="80"/>
        </w:rPr>
        <w:t>.</w:t>
      </w:r>
      <w:proofErr w:type="gramEnd"/>
      <w:r w:rsidRPr="0002039C">
        <w:rPr>
          <w:color w:val="808080" w:themeColor="background1" w:themeShade="80"/>
        </w:rPr>
        <w:t xml:space="preserve">…. </w:t>
      </w:r>
      <w:proofErr w:type="gramStart"/>
      <w:r>
        <w:t>km</w:t>
      </w:r>
      <w:proofErr w:type="gramEnd"/>
      <w:r>
        <w:t xml:space="preserve">                                           -    0.014 km = </w:t>
      </w:r>
      <w:r w:rsidRPr="0002039C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.</w:t>
      </w:r>
      <w:r w:rsidRPr="0002039C">
        <w:rPr>
          <w:color w:val="808080" w:themeColor="background1" w:themeShade="80"/>
        </w:rPr>
        <w:t>…</w:t>
      </w:r>
      <w:r w:rsidR="006316F2">
        <w:rPr>
          <w:color w:val="808080" w:themeColor="background1" w:themeShade="80"/>
        </w:rPr>
        <w:t>..</w:t>
      </w:r>
      <w:r w:rsidRPr="0002039C">
        <w:rPr>
          <w:color w:val="808080" w:themeColor="background1" w:themeShade="80"/>
        </w:rPr>
        <w:t xml:space="preserve">. </w:t>
      </w:r>
      <w:proofErr w:type="gramStart"/>
      <w:r w:rsidR="006316F2">
        <w:t>cm</w:t>
      </w:r>
      <w:proofErr w:type="gramEnd"/>
    </w:p>
    <w:p w14:paraId="48331B49" w14:textId="303A3BAD" w:rsidR="0002039C" w:rsidRDefault="0002039C" w:rsidP="0002039C">
      <w:pPr>
        <w:pStyle w:val="Paragraphedeliste"/>
        <w:numPr>
          <w:ilvl w:val="0"/>
          <w:numId w:val="30"/>
        </w:numPr>
        <w:spacing w:line="360" w:lineRule="auto"/>
      </w:pPr>
      <w:r>
        <w:t xml:space="preserve">5 km + 12 dam = </w:t>
      </w:r>
      <w:r w:rsidRPr="0002039C">
        <w:rPr>
          <w:color w:val="808080" w:themeColor="background1" w:themeShade="80"/>
        </w:rPr>
        <w:t>……</w:t>
      </w:r>
      <w:proofErr w:type="gramStart"/>
      <w:r w:rsidRPr="0002039C">
        <w:rPr>
          <w:color w:val="808080" w:themeColor="background1" w:themeShade="80"/>
        </w:rPr>
        <w:t>……</w:t>
      </w:r>
      <w:r>
        <w:rPr>
          <w:color w:val="808080" w:themeColor="background1" w:themeShade="80"/>
        </w:rPr>
        <w:t>.</w:t>
      </w:r>
      <w:proofErr w:type="gramEnd"/>
      <w:r w:rsidRPr="0002039C">
        <w:rPr>
          <w:color w:val="808080" w:themeColor="background1" w:themeShade="80"/>
        </w:rPr>
        <w:t xml:space="preserve">…. </w:t>
      </w:r>
      <w:proofErr w:type="gramStart"/>
      <w:r>
        <w:t>hm</w:t>
      </w:r>
      <w:proofErr w:type="gramEnd"/>
      <w:r>
        <w:t xml:space="preserve">                              -   </w:t>
      </w:r>
      <w:r w:rsidR="006316F2">
        <w:t>1</w:t>
      </w:r>
      <w:r>
        <w:t xml:space="preserve"> cm = </w:t>
      </w:r>
      <w:r w:rsidRPr="0002039C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.</w:t>
      </w:r>
      <w:r w:rsidRPr="0002039C">
        <w:rPr>
          <w:color w:val="808080" w:themeColor="background1" w:themeShade="80"/>
        </w:rPr>
        <w:t>…</w:t>
      </w:r>
      <w:r w:rsidR="006316F2">
        <w:rPr>
          <w:color w:val="808080" w:themeColor="background1" w:themeShade="80"/>
        </w:rPr>
        <w:t>…</w:t>
      </w:r>
      <w:r w:rsidRPr="0002039C">
        <w:rPr>
          <w:color w:val="808080" w:themeColor="background1" w:themeShade="80"/>
        </w:rPr>
        <w:t xml:space="preserve">. </w:t>
      </w:r>
      <w:proofErr w:type="gramStart"/>
      <w:r w:rsidR="006316F2">
        <w:t>km</w:t>
      </w:r>
      <w:proofErr w:type="gramEnd"/>
    </w:p>
    <w:p w14:paraId="6BAA9F20" w14:textId="23AF002B" w:rsidR="0002039C" w:rsidRDefault="0002039C" w:rsidP="0002039C">
      <w:pPr>
        <w:pStyle w:val="Paragraphedeliste"/>
        <w:numPr>
          <w:ilvl w:val="0"/>
          <w:numId w:val="30"/>
        </w:numPr>
        <w:spacing w:line="360" w:lineRule="auto"/>
      </w:pPr>
      <w:r>
        <w:t xml:space="preserve">0.02 km + 7.25 dam = </w:t>
      </w:r>
      <w:r w:rsidRPr="0002039C">
        <w:rPr>
          <w:color w:val="808080" w:themeColor="background1" w:themeShade="80"/>
        </w:rPr>
        <w:t>……</w:t>
      </w:r>
      <w:proofErr w:type="gramStart"/>
      <w:r w:rsidRPr="0002039C">
        <w:rPr>
          <w:color w:val="808080" w:themeColor="background1" w:themeShade="80"/>
        </w:rPr>
        <w:t>……</w:t>
      </w:r>
      <w:r>
        <w:rPr>
          <w:color w:val="808080" w:themeColor="background1" w:themeShade="80"/>
        </w:rPr>
        <w:t>.</w:t>
      </w:r>
      <w:proofErr w:type="gramEnd"/>
      <w:r w:rsidRPr="0002039C">
        <w:rPr>
          <w:color w:val="808080" w:themeColor="background1" w:themeShade="80"/>
        </w:rPr>
        <w:t xml:space="preserve">…. </w:t>
      </w:r>
      <w:proofErr w:type="gramStart"/>
      <w:r>
        <w:t>m</w:t>
      </w:r>
      <w:proofErr w:type="gramEnd"/>
      <w:r>
        <w:t xml:space="preserve">                        -   </w:t>
      </w:r>
      <w:r w:rsidR="006316F2">
        <w:t>5 m</w:t>
      </w:r>
      <w:r>
        <w:t xml:space="preserve"> = </w:t>
      </w:r>
      <w:r w:rsidRPr="0002039C">
        <w:rPr>
          <w:color w:val="808080" w:themeColor="background1" w:themeShade="80"/>
        </w:rPr>
        <w:t>…………</w:t>
      </w:r>
      <w:r>
        <w:rPr>
          <w:color w:val="808080" w:themeColor="background1" w:themeShade="80"/>
        </w:rPr>
        <w:t>.</w:t>
      </w:r>
      <w:r w:rsidRPr="0002039C">
        <w:rPr>
          <w:color w:val="808080" w:themeColor="background1" w:themeShade="80"/>
        </w:rPr>
        <w:t xml:space="preserve">…. </w:t>
      </w:r>
      <w:proofErr w:type="gramStart"/>
      <w:r w:rsidR="006316F2">
        <w:t>cm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5"/>
        <w:gridCol w:w="1475"/>
        <w:gridCol w:w="1475"/>
        <w:gridCol w:w="1475"/>
        <w:gridCol w:w="1475"/>
        <w:gridCol w:w="1475"/>
        <w:gridCol w:w="1475"/>
      </w:tblGrid>
      <w:tr w:rsidR="0002039C" w14:paraId="5D090612" w14:textId="77777777" w:rsidTr="007112F6">
        <w:tc>
          <w:tcPr>
            <w:tcW w:w="1493" w:type="dxa"/>
            <w:tcBorders>
              <w:bottom w:val="single" w:sz="4" w:space="0" w:color="auto"/>
            </w:tcBorders>
          </w:tcPr>
          <w:p w14:paraId="0BA78624" w14:textId="77777777" w:rsidR="0002039C" w:rsidRDefault="0002039C" w:rsidP="007112F6"/>
        </w:tc>
        <w:tc>
          <w:tcPr>
            <w:tcW w:w="1493" w:type="dxa"/>
            <w:tcBorders>
              <w:bottom w:val="single" w:sz="4" w:space="0" w:color="auto"/>
            </w:tcBorders>
          </w:tcPr>
          <w:p w14:paraId="34D1BBC4" w14:textId="77777777" w:rsidR="0002039C" w:rsidRDefault="0002039C" w:rsidP="007112F6"/>
        </w:tc>
        <w:tc>
          <w:tcPr>
            <w:tcW w:w="1494" w:type="dxa"/>
            <w:tcBorders>
              <w:bottom w:val="single" w:sz="4" w:space="0" w:color="auto"/>
            </w:tcBorders>
          </w:tcPr>
          <w:p w14:paraId="6D1D19E1" w14:textId="77777777" w:rsidR="0002039C" w:rsidRDefault="0002039C" w:rsidP="007112F6"/>
        </w:tc>
        <w:tc>
          <w:tcPr>
            <w:tcW w:w="1494" w:type="dxa"/>
            <w:tcBorders>
              <w:bottom w:val="single" w:sz="4" w:space="0" w:color="auto"/>
            </w:tcBorders>
          </w:tcPr>
          <w:p w14:paraId="1076B81D" w14:textId="77777777" w:rsidR="0002039C" w:rsidRDefault="0002039C" w:rsidP="007112F6"/>
        </w:tc>
        <w:tc>
          <w:tcPr>
            <w:tcW w:w="1494" w:type="dxa"/>
            <w:tcBorders>
              <w:bottom w:val="single" w:sz="4" w:space="0" w:color="auto"/>
            </w:tcBorders>
          </w:tcPr>
          <w:p w14:paraId="3581EF40" w14:textId="77777777" w:rsidR="0002039C" w:rsidRDefault="0002039C" w:rsidP="007112F6"/>
        </w:tc>
        <w:tc>
          <w:tcPr>
            <w:tcW w:w="1494" w:type="dxa"/>
            <w:tcBorders>
              <w:bottom w:val="single" w:sz="4" w:space="0" w:color="auto"/>
            </w:tcBorders>
          </w:tcPr>
          <w:p w14:paraId="54C4455D" w14:textId="77777777" w:rsidR="0002039C" w:rsidRDefault="0002039C" w:rsidP="007112F6"/>
        </w:tc>
        <w:tc>
          <w:tcPr>
            <w:tcW w:w="1494" w:type="dxa"/>
            <w:tcBorders>
              <w:bottom w:val="single" w:sz="4" w:space="0" w:color="auto"/>
            </w:tcBorders>
          </w:tcPr>
          <w:p w14:paraId="08A5D5D5" w14:textId="77777777" w:rsidR="0002039C" w:rsidRDefault="0002039C" w:rsidP="007112F6"/>
        </w:tc>
      </w:tr>
      <w:tr w:rsidR="0002039C" w14:paraId="6D76CDBE" w14:textId="77777777" w:rsidTr="007112F6">
        <w:trPr>
          <w:trHeight w:val="5776"/>
        </w:trPr>
        <w:tc>
          <w:tcPr>
            <w:tcW w:w="1493" w:type="dxa"/>
            <w:tcBorders>
              <w:bottom w:val="nil"/>
            </w:tcBorders>
          </w:tcPr>
          <w:p w14:paraId="3E3ADB7F" w14:textId="77777777" w:rsidR="0002039C" w:rsidRDefault="0002039C" w:rsidP="007112F6"/>
        </w:tc>
        <w:tc>
          <w:tcPr>
            <w:tcW w:w="1493" w:type="dxa"/>
            <w:tcBorders>
              <w:bottom w:val="nil"/>
            </w:tcBorders>
          </w:tcPr>
          <w:p w14:paraId="730373BF" w14:textId="77777777" w:rsidR="0002039C" w:rsidRDefault="0002039C" w:rsidP="007112F6"/>
        </w:tc>
        <w:tc>
          <w:tcPr>
            <w:tcW w:w="1494" w:type="dxa"/>
            <w:tcBorders>
              <w:bottom w:val="nil"/>
            </w:tcBorders>
          </w:tcPr>
          <w:p w14:paraId="667C53B5" w14:textId="77777777" w:rsidR="0002039C" w:rsidRDefault="0002039C" w:rsidP="007112F6"/>
        </w:tc>
        <w:tc>
          <w:tcPr>
            <w:tcW w:w="1494" w:type="dxa"/>
            <w:tcBorders>
              <w:bottom w:val="nil"/>
            </w:tcBorders>
          </w:tcPr>
          <w:p w14:paraId="4AA42131" w14:textId="77777777" w:rsidR="0002039C" w:rsidRDefault="0002039C" w:rsidP="007112F6"/>
        </w:tc>
        <w:tc>
          <w:tcPr>
            <w:tcW w:w="1494" w:type="dxa"/>
            <w:tcBorders>
              <w:bottom w:val="nil"/>
            </w:tcBorders>
          </w:tcPr>
          <w:p w14:paraId="159A37DC" w14:textId="77777777" w:rsidR="0002039C" w:rsidRDefault="0002039C" w:rsidP="007112F6"/>
        </w:tc>
        <w:tc>
          <w:tcPr>
            <w:tcW w:w="1494" w:type="dxa"/>
            <w:tcBorders>
              <w:bottom w:val="nil"/>
            </w:tcBorders>
          </w:tcPr>
          <w:p w14:paraId="585DAB57" w14:textId="77777777" w:rsidR="0002039C" w:rsidRDefault="0002039C" w:rsidP="007112F6"/>
        </w:tc>
        <w:tc>
          <w:tcPr>
            <w:tcW w:w="1494" w:type="dxa"/>
            <w:tcBorders>
              <w:bottom w:val="nil"/>
            </w:tcBorders>
          </w:tcPr>
          <w:p w14:paraId="1C832032" w14:textId="77777777" w:rsidR="0002039C" w:rsidRDefault="0002039C" w:rsidP="007112F6"/>
        </w:tc>
      </w:tr>
    </w:tbl>
    <w:p w14:paraId="47306BE0" w14:textId="2133D7C0" w:rsidR="0002039C" w:rsidRDefault="0002039C" w:rsidP="0002039C"/>
    <w:p w14:paraId="5CE8AF0C" w14:textId="77777777" w:rsidR="00880DB3" w:rsidRPr="0002039C" w:rsidRDefault="00880DB3" w:rsidP="0002039C"/>
    <w:p w14:paraId="03714F28" w14:textId="12ECCAFC" w:rsidR="00880DB3" w:rsidRDefault="00880DB3" w:rsidP="00880DB3">
      <w:pPr>
        <w:pStyle w:val="Titre2"/>
        <w:spacing w:after="240"/>
        <w:ind w:left="426"/>
      </w:pPr>
      <w:r>
        <w:t>Calculer des dimensions sur la carte / réelles</w:t>
      </w:r>
    </w:p>
    <w:p w14:paraId="7A4205BC" w14:textId="77777777" w:rsidR="00890564" w:rsidRDefault="00890564" w:rsidP="00D3648D">
      <w:r w:rsidRPr="00880DB3">
        <w:rPr>
          <w:u w:val="single"/>
        </w:rPr>
        <w:t>Exercice 1</w:t>
      </w:r>
      <w:r>
        <w:t xml:space="preserve"> : </w:t>
      </w:r>
      <w:r w:rsidR="00D3648D">
        <w:t xml:space="preserve">Sur une carte à l’échelle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500 000</m:t>
            </m:r>
          </m:den>
        </m:f>
      </m:oMath>
      <w:r w:rsidR="00D3648D">
        <w:t xml:space="preserve"> </w:t>
      </w:r>
    </w:p>
    <w:p w14:paraId="51E2F256" w14:textId="77777777" w:rsidR="00890564" w:rsidRDefault="00D3648D" w:rsidP="00D3648D">
      <w:r>
        <w:t xml:space="preserve">1) Quelle longueur réelle en kilomètres est représentée par 3,2 cm sur la carte ? </w:t>
      </w:r>
    </w:p>
    <w:p w14:paraId="0A779C98" w14:textId="765F5269" w:rsidR="00742609" w:rsidRPr="00880DB3" w:rsidRDefault="00742609" w:rsidP="00742609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29BF3468" w14:textId="2578ECCE" w:rsidR="00742609" w:rsidRPr="00880DB3" w:rsidRDefault="00742609" w:rsidP="00742609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274A54AC" w14:textId="5CA6209A" w:rsidR="00742609" w:rsidRPr="00880DB3" w:rsidRDefault="00742609" w:rsidP="00742609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23D353AD" w14:textId="6705D64C" w:rsidR="00D3648D" w:rsidRDefault="00D3648D" w:rsidP="00D3648D">
      <w:r>
        <w:t>2) Par combien de centimètres est représentée sur la carte une longueur réelle de 55 km ?</w:t>
      </w:r>
    </w:p>
    <w:p w14:paraId="7D3DCBE4" w14:textId="46B5F743" w:rsidR="00890564" w:rsidRPr="00880DB3" w:rsidRDefault="00890564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46C3E4EF" w14:textId="47217F29" w:rsidR="00890564" w:rsidRPr="00880DB3" w:rsidRDefault="00890564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2CAC695F" w14:textId="606308AC" w:rsidR="00F6524D" w:rsidRDefault="00D74476" w:rsidP="00F6524D">
      <w:pPr>
        <w:rPr>
          <w:rFonts w:ascii="Arial" w:eastAsia="TimesNewRomanPSMT" w:hAnsi="Arial" w:cs="TimesNewRomanPSMT"/>
          <w:color w:val="000000"/>
          <w:kern w:val="24"/>
          <w:sz w:val="24"/>
          <w:szCs w:val="24"/>
          <w:highlight w:val="black"/>
          <w:lang w:eastAsia="fr-FR"/>
        </w:rPr>
      </w:pPr>
      <w:r w:rsidRPr="00D74476">
        <w:rPr>
          <w:bCs/>
        </w:rPr>
        <w:lastRenderedPageBreak/>
        <w:drawing>
          <wp:anchor distT="0" distB="0" distL="114300" distR="114300" simplePos="0" relativeHeight="251821056" behindDoc="0" locked="0" layoutInCell="1" allowOverlap="1" wp14:anchorId="1AC6925C" wp14:editId="33B595DE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3504565" cy="1801495"/>
            <wp:effectExtent l="0" t="0" r="635" b="8255"/>
            <wp:wrapSquare wrapText="bothSides"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B19700D4-DCAA-402A-8D71-03D2F75C64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B19700D4-DCAA-402A-8D71-03D2F75C64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DB3" w:rsidRPr="00880DB3">
        <w:rPr>
          <w:bCs/>
          <w:u w:val="single"/>
        </w:rPr>
        <w:t xml:space="preserve">Exercice </w:t>
      </w:r>
      <w:r w:rsidR="00880DB3">
        <w:rPr>
          <w:bCs/>
          <w:u w:val="single"/>
        </w:rPr>
        <w:t>2</w:t>
      </w:r>
      <w:r w:rsidR="00880DB3">
        <w:rPr>
          <w:bCs/>
        </w:rPr>
        <w:t> :</w:t>
      </w:r>
    </w:p>
    <w:p w14:paraId="7F065D7C" w14:textId="0E51E926" w:rsidR="00F6524D" w:rsidRPr="00F6524D" w:rsidRDefault="00F6524D" w:rsidP="00F6524D">
      <w:pPr>
        <w:rPr>
          <w:bCs/>
        </w:rPr>
      </w:pPr>
      <w:r w:rsidRPr="00F6524D">
        <w:rPr>
          <w:bCs/>
        </w:rPr>
        <w:t>Paul se trouve à la station « Charles de Gaulle » (notée 6 sur le plan) et souhaite se rendre à pied à la station « Palais Royal ».</w:t>
      </w:r>
    </w:p>
    <w:p w14:paraId="269F9351" w14:textId="77777777" w:rsidR="003A1483" w:rsidRDefault="00F6524D" w:rsidP="00D74476">
      <w:pPr>
        <w:rPr>
          <w:noProof/>
        </w:rPr>
      </w:pPr>
      <w:r w:rsidRPr="00F6524D">
        <w:rPr>
          <w:b/>
          <w:bCs/>
        </w:rPr>
        <w:t xml:space="preserve">Problématique : </w:t>
      </w:r>
      <w:r w:rsidRPr="00F6524D">
        <w:rPr>
          <w:bCs/>
        </w:rPr>
        <w:t>Quelle distance, en km, Paul va-t-il parcourir ?</w:t>
      </w:r>
      <w:r w:rsidR="00D74476" w:rsidRPr="00D74476">
        <w:rPr>
          <w:noProof/>
        </w:rPr>
        <w:t xml:space="preserve"> </w:t>
      </w:r>
    </w:p>
    <w:p w14:paraId="2EF77C87" w14:textId="70E85901" w:rsidR="00D74476" w:rsidRPr="003A1483" w:rsidRDefault="00D74476" w:rsidP="003A1483">
      <w:pPr>
        <w:pStyle w:val="Paragraphedeliste"/>
        <w:numPr>
          <w:ilvl w:val="0"/>
          <w:numId w:val="45"/>
        </w:numPr>
        <w:rPr>
          <w:bCs/>
        </w:rPr>
      </w:pPr>
      <w:r w:rsidRPr="003A1483">
        <w:rPr>
          <w:bCs/>
        </w:rPr>
        <w:t>Relevez l’échelle de la carte.</w:t>
      </w:r>
    </w:p>
    <w:p w14:paraId="0E27B979" w14:textId="72696353" w:rsidR="00D74476" w:rsidRPr="00D74476" w:rsidRDefault="003A1483" w:rsidP="00D74476">
      <w:pPr>
        <w:rPr>
          <w:bCs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……………………….</w:t>
      </w:r>
    </w:p>
    <w:p w14:paraId="375102B4" w14:textId="77777777" w:rsidR="00DA2A51" w:rsidRDefault="00DA2A51" w:rsidP="003A1483">
      <w:pPr>
        <w:pStyle w:val="Paragraphedeliste"/>
        <w:numPr>
          <w:ilvl w:val="0"/>
          <w:numId w:val="45"/>
        </w:numPr>
        <w:rPr>
          <w:bCs/>
        </w:rPr>
      </w:pPr>
      <w:r w:rsidRPr="003A1483">
        <w:rPr>
          <w:bCs/>
        </w:rPr>
        <w:drawing>
          <wp:anchor distT="0" distB="0" distL="114300" distR="114300" simplePos="0" relativeHeight="251822080" behindDoc="0" locked="0" layoutInCell="1" allowOverlap="1" wp14:anchorId="49920801" wp14:editId="629F7274">
            <wp:simplePos x="0" y="0"/>
            <wp:positionH relativeFrom="column">
              <wp:posOffset>2157042</wp:posOffset>
            </wp:positionH>
            <wp:positionV relativeFrom="paragraph">
              <wp:posOffset>41722</wp:posOffset>
            </wp:positionV>
            <wp:extent cx="3234102" cy="508716"/>
            <wp:effectExtent l="0" t="0" r="4445" b="5715"/>
            <wp:wrapSquare wrapText="bothSides"/>
            <wp:docPr id="58" name="Image 16">
              <a:extLst xmlns:a="http://schemas.openxmlformats.org/drawingml/2006/main">
                <a:ext uri="{FF2B5EF4-FFF2-40B4-BE49-F238E27FC236}">
                  <a16:creationId xmlns:a16="http://schemas.microsoft.com/office/drawing/2014/main" id="{36F9F15E-D853-4AF9-A6CF-667DA884CF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>
                      <a:extLst>
                        <a:ext uri="{FF2B5EF4-FFF2-40B4-BE49-F238E27FC236}">
                          <a16:creationId xmlns:a16="http://schemas.microsoft.com/office/drawing/2014/main" id="{36F9F15E-D853-4AF9-A6CF-667DA884CF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102" cy="5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476" w:rsidRPr="003A1483">
        <w:rPr>
          <w:bCs/>
        </w:rPr>
        <w:t xml:space="preserve">Cochez la bonne réponse. </w:t>
      </w:r>
    </w:p>
    <w:p w14:paraId="677119C3" w14:textId="6365112E" w:rsidR="00D74476" w:rsidRPr="003A1483" w:rsidRDefault="00D74476" w:rsidP="00DA2A51">
      <w:pPr>
        <w:pStyle w:val="Paragraphedeliste"/>
        <w:ind w:left="360"/>
        <w:rPr>
          <w:bCs/>
        </w:rPr>
      </w:pPr>
      <w:r w:rsidRPr="003A1483">
        <w:rPr>
          <w:bCs/>
        </w:rPr>
        <w:t>Cette échelle signifie que :</w:t>
      </w:r>
    </w:p>
    <w:p w14:paraId="3AE4B330" w14:textId="69A2D72B" w:rsidR="003A1483" w:rsidRPr="003A1483" w:rsidRDefault="003A1483" w:rsidP="003A1483">
      <w:pPr>
        <w:jc w:val="center"/>
        <w:rPr>
          <w:bCs/>
        </w:rPr>
      </w:pPr>
    </w:p>
    <w:p w14:paraId="70F8AB15" w14:textId="59B114F5" w:rsidR="003A1483" w:rsidRPr="00D74476" w:rsidRDefault="00D74476" w:rsidP="003A1483">
      <w:pPr>
        <w:rPr>
          <w:bCs/>
        </w:rPr>
      </w:pPr>
      <w:r w:rsidRPr="00D74476">
        <w:rPr>
          <w:bCs/>
        </w:rPr>
        <w:t>3) Mesurez sur la carte la distance que doit parcourir Paul en cm</w:t>
      </w:r>
      <w:r w:rsidR="003A1483">
        <w:rPr>
          <w:bCs/>
        </w:rPr>
        <w:t xml:space="preserve"> : </w:t>
      </w:r>
      <w:r w:rsidR="003A1483" w:rsidRPr="00880DB3">
        <w:rPr>
          <w:color w:val="808080" w:themeColor="background1" w:themeShade="80"/>
        </w:rPr>
        <w:t>……………………</w:t>
      </w:r>
      <w:r w:rsidR="003A1483">
        <w:rPr>
          <w:color w:val="808080" w:themeColor="background1" w:themeShade="80"/>
        </w:rPr>
        <w:t>……………………….</w:t>
      </w:r>
    </w:p>
    <w:p w14:paraId="196AECB5" w14:textId="6BD6CE94" w:rsidR="00D74476" w:rsidRDefault="00D74476" w:rsidP="00D74476">
      <w:pPr>
        <w:rPr>
          <w:bCs/>
        </w:rPr>
      </w:pPr>
      <w:r w:rsidRPr="00D74476">
        <w:rPr>
          <w:bCs/>
        </w:rPr>
        <w:t>4) Complétez le tableau ci-dessous avec les 3 valeurs connues.</w:t>
      </w:r>
    </w:p>
    <w:p w14:paraId="2ABFEBD8" w14:textId="03F17CA4" w:rsidR="003A1483" w:rsidRPr="00D74476" w:rsidRDefault="003A1483" w:rsidP="003A1483">
      <w:pPr>
        <w:jc w:val="center"/>
        <w:rPr>
          <w:bCs/>
        </w:rPr>
      </w:pPr>
      <w:r w:rsidRPr="003A1483">
        <w:rPr>
          <w:bCs/>
        </w:rPr>
        <w:drawing>
          <wp:inline distT="0" distB="0" distL="0" distR="0" wp14:anchorId="624747AA" wp14:editId="6395256A">
            <wp:extent cx="5045040" cy="923400"/>
            <wp:effectExtent l="0" t="0" r="3810" b="0"/>
            <wp:docPr id="16" name="Image 15">
              <a:extLst xmlns:a="http://schemas.openxmlformats.org/drawingml/2006/main">
                <a:ext uri="{FF2B5EF4-FFF2-40B4-BE49-F238E27FC236}">
                  <a16:creationId xmlns:a16="http://schemas.microsoft.com/office/drawing/2014/main" id="{9BE67383-773D-4D45-9F5E-E36CB3C5B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>
                      <a:extLst>
                        <a:ext uri="{FF2B5EF4-FFF2-40B4-BE49-F238E27FC236}">
                          <a16:creationId xmlns:a16="http://schemas.microsoft.com/office/drawing/2014/main" id="{9BE67383-773D-4D45-9F5E-E36CB3C5BF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5040" cy="9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ACE7" w14:textId="171E85FA" w:rsidR="00D74476" w:rsidRDefault="00D74476" w:rsidP="00D74476">
      <w:pPr>
        <w:rPr>
          <w:color w:val="808080" w:themeColor="background1" w:themeShade="80"/>
        </w:rPr>
      </w:pPr>
      <w:r w:rsidRPr="00D74476">
        <w:rPr>
          <w:bCs/>
        </w:rPr>
        <w:t>5) Calculez la valeur manquante.</w:t>
      </w:r>
      <w:r w:rsidR="003A1483" w:rsidRPr="003A1483">
        <w:rPr>
          <w:color w:val="808080" w:themeColor="background1" w:themeShade="80"/>
        </w:rPr>
        <w:t xml:space="preserve"> </w:t>
      </w:r>
      <w:r w:rsidR="003A1483" w:rsidRPr="00880DB3">
        <w:rPr>
          <w:color w:val="808080" w:themeColor="background1" w:themeShade="80"/>
        </w:rPr>
        <w:t>……………………</w:t>
      </w:r>
      <w:r w:rsidR="003A1483">
        <w:rPr>
          <w:color w:val="808080" w:themeColor="background1" w:themeShade="80"/>
        </w:rPr>
        <w:t>……………………….</w:t>
      </w:r>
      <w:r w:rsidR="003A1483" w:rsidRPr="00880DB3">
        <w:rPr>
          <w:color w:val="808080" w:themeColor="background1" w:themeShade="80"/>
        </w:rPr>
        <w:t>……………………</w:t>
      </w:r>
      <w:r w:rsidR="003A1483">
        <w:rPr>
          <w:color w:val="808080" w:themeColor="background1" w:themeShade="80"/>
        </w:rPr>
        <w:t>………………</w:t>
      </w:r>
    </w:p>
    <w:p w14:paraId="5F80E8E4" w14:textId="161A4E96" w:rsidR="00D74476" w:rsidRDefault="00D74476" w:rsidP="00D74476">
      <w:pPr>
        <w:rPr>
          <w:color w:val="808080" w:themeColor="background1" w:themeShade="80"/>
        </w:rPr>
      </w:pPr>
      <w:r w:rsidRPr="00D74476">
        <w:rPr>
          <w:bCs/>
        </w:rPr>
        <w:t>6) Répondez à la problématique</w:t>
      </w:r>
      <w:r w:rsidR="003A1483">
        <w:rPr>
          <w:bCs/>
        </w:rPr>
        <w:t xml:space="preserve"> : </w:t>
      </w:r>
      <w:r w:rsidR="003A1483" w:rsidRPr="00880DB3">
        <w:rPr>
          <w:color w:val="808080" w:themeColor="background1" w:themeShade="80"/>
        </w:rPr>
        <w:t>……………………</w:t>
      </w:r>
      <w:r w:rsidR="003A1483">
        <w:rPr>
          <w:color w:val="808080" w:themeColor="background1" w:themeShade="80"/>
        </w:rPr>
        <w:t>…………………</w:t>
      </w:r>
      <w:proofErr w:type="gramStart"/>
      <w:r w:rsidR="003A1483">
        <w:rPr>
          <w:color w:val="808080" w:themeColor="background1" w:themeShade="80"/>
        </w:rPr>
        <w:t>…….</w:t>
      </w:r>
      <w:proofErr w:type="gramEnd"/>
      <w:r w:rsidR="003A1483" w:rsidRPr="00880DB3">
        <w:rPr>
          <w:color w:val="808080" w:themeColor="background1" w:themeShade="80"/>
        </w:rPr>
        <w:t>……………………</w:t>
      </w:r>
      <w:r w:rsidR="003A1483">
        <w:rPr>
          <w:color w:val="808080" w:themeColor="background1" w:themeShade="80"/>
        </w:rPr>
        <w:t>………………</w:t>
      </w:r>
    </w:p>
    <w:p w14:paraId="0A45852C" w14:textId="5C6588A8" w:rsidR="003A1483" w:rsidRPr="00D74476" w:rsidRDefault="003A1483" w:rsidP="00D74476">
      <w:pPr>
        <w:rPr>
          <w:bCs/>
        </w:rPr>
      </w:pPr>
      <w:r w:rsidRPr="00880DB3">
        <w:rPr>
          <w:color w:val="808080" w:themeColor="background1" w:themeShade="80"/>
        </w:rPr>
        <w:t>……………………</w:t>
      </w:r>
      <w:r>
        <w:rPr>
          <w:color w:val="808080" w:themeColor="background1" w:themeShade="80"/>
        </w:rPr>
        <w:t>………………………………………………………………...</w:t>
      </w:r>
      <w:r w:rsidRPr="00880DB3">
        <w:rPr>
          <w:color w:val="808080" w:themeColor="background1" w:themeShade="80"/>
        </w:rPr>
        <w:t>……………………</w:t>
      </w:r>
      <w:r>
        <w:rPr>
          <w:color w:val="808080" w:themeColor="background1" w:themeShade="80"/>
        </w:rPr>
        <w:t>………………</w:t>
      </w:r>
    </w:p>
    <w:p w14:paraId="4910E814" w14:textId="77777777" w:rsidR="00F6524D" w:rsidRDefault="00F6524D" w:rsidP="00880DB3">
      <w:pPr>
        <w:rPr>
          <w:b/>
          <w:bCs/>
        </w:rPr>
      </w:pPr>
    </w:p>
    <w:p w14:paraId="269EC52C" w14:textId="4D565FA1" w:rsidR="00880DB3" w:rsidRPr="00890564" w:rsidRDefault="00880DB3" w:rsidP="00880DB3">
      <w:pPr>
        <w:rPr>
          <w:b/>
          <w:bCs/>
          <w:u w:val="single"/>
        </w:rPr>
      </w:pPr>
      <w:r w:rsidRPr="00890564">
        <w:rPr>
          <w:b/>
          <w:bCs/>
        </w:rPr>
        <w:t xml:space="preserve"> </w:t>
      </w:r>
      <w:r w:rsidR="00F6524D" w:rsidRPr="00DA2A51">
        <w:rPr>
          <w:bCs/>
          <w:u w:val="single"/>
        </w:rPr>
        <w:t>Exercice 3</w:t>
      </w:r>
      <w:r w:rsidR="00F6524D" w:rsidRPr="00F6524D">
        <w:rPr>
          <w:bCs/>
        </w:rPr>
        <w:t xml:space="preserve"> : </w:t>
      </w:r>
      <w:r w:rsidRPr="00890564">
        <w:t>Une</w:t>
      </w:r>
      <w:r>
        <w:t xml:space="preserve"> carte est à l'échelle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75 000</m:t>
            </m:r>
          </m:den>
        </m:f>
      </m:oMath>
    </w:p>
    <w:p w14:paraId="33FEDFE8" w14:textId="77777777" w:rsidR="00880DB3" w:rsidRDefault="00880DB3" w:rsidP="00880DB3">
      <w:r>
        <w:t>1) Expliquer ce que signifie cette phrase.</w:t>
      </w:r>
    </w:p>
    <w:p w14:paraId="53E0A697" w14:textId="77777777" w:rsidR="00880DB3" w:rsidRPr="00880DB3" w:rsidRDefault="00880DB3" w:rsidP="00880DB3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6C63CA7E" w14:textId="77777777" w:rsidR="00880DB3" w:rsidRPr="00880DB3" w:rsidRDefault="00880DB3" w:rsidP="00880DB3">
      <w:pPr>
        <w:rPr>
          <w:b/>
          <w:bCs/>
          <w:color w:val="808080" w:themeColor="background1" w:themeShade="80"/>
          <w:u w:val="single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4B5C233B" w14:textId="77777777" w:rsidR="00880DB3" w:rsidRDefault="00880DB3" w:rsidP="00880DB3">
      <w:r>
        <w:t>2) Un randonneur veut faire une étape de 18 km dans la journée. Quelle est la longueur de cette étape sur la carte ? Exprimer le résultat en cm.</w:t>
      </w:r>
    </w:p>
    <w:p w14:paraId="28C07829" w14:textId="77777777" w:rsidR="00880DB3" w:rsidRPr="00880DB3" w:rsidRDefault="00880DB3" w:rsidP="00880DB3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7ACE7BAE" w14:textId="77777777" w:rsidR="00880DB3" w:rsidRPr="00880DB3" w:rsidRDefault="00880DB3" w:rsidP="00880DB3">
      <w:pPr>
        <w:rPr>
          <w:b/>
          <w:bCs/>
          <w:color w:val="808080" w:themeColor="background1" w:themeShade="80"/>
          <w:u w:val="single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5E6BCAA7" w14:textId="77777777" w:rsidR="00880DB3" w:rsidRPr="00880DB3" w:rsidRDefault="00880DB3" w:rsidP="00880DB3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684A6007" w14:textId="77777777" w:rsidR="00880DB3" w:rsidRPr="00880DB3" w:rsidRDefault="00880DB3" w:rsidP="00880DB3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6C99B7DD" w14:textId="77777777" w:rsidR="00880DB3" w:rsidRDefault="00880DB3" w:rsidP="00880DB3">
      <w:r>
        <w:t>3)  Le jour suivant, il va d'un gîte à un autre distants de 8 cm sur la carte. Quelle est la distance réelle à parcourir ? Exprimer le résultat en km.</w:t>
      </w:r>
    </w:p>
    <w:p w14:paraId="602F8807" w14:textId="77777777" w:rsidR="00880DB3" w:rsidRPr="00880DB3" w:rsidRDefault="00880DB3" w:rsidP="00880DB3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1A82605E" w14:textId="77777777" w:rsidR="00880DB3" w:rsidRPr="00880DB3" w:rsidRDefault="00880DB3" w:rsidP="00880DB3">
      <w:pPr>
        <w:rPr>
          <w:b/>
          <w:bCs/>
          <w:color w:val="808080" w:themeColor="background1" w:themeShade="80"/>
          <w:u w:val="single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16B7B83D" w14:textId="77777777" w:rsidR="00880DB3" w:rsidRPr="00880DB3" w:rsidRDefault="00880DB3" w:rsidP="00880DB3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384AED23" w14:textId="7637EF19" w:rsidR="00230791" w:rsidRPr="00230791" w:rsidRDefault="00230791" w:rsidP="003A548B">
      <w:pPr>
        <w:pStyle w:val="Titre2"/>
        <w:spacing w:after="240"/>
        <w:ind w:left="426"/>
      </w:pPr>
      <w:r>
        <w:lastRenderedPageBreak/>
        <w:t>Calculer une échelle</w:t>
      </w:r>
    </w:p>
    <w:p w14:paraId="64328F72" w14:textId="5BC7E220" w:rsidR="00890564" w:rsidRDefault="00890564" w:rsidP="003A548B">
      <w:r w:rsidRPr="00880DB3">
        <w:rPr>
          <w:bCs/>
          <w:u w:val="single"/>
        </w:rPr>
        <w:t xml:space="preserve">Exercice </w:t>
      </w:r>
      <w:r w:rsidR="00230791">
        <w:rPr>
          <w:bCs/>
          <w:u w:val="single"/>
        </w:rPr>
        <w:t>4</w:t>
      </w:r>
      <w:r>
        <w:rPr>
          <w:bCs/>
        </w:rPr>
        <w:t xml:space="preserve"> : </w:t>
      </w:r>
      <w:r>
        <w:t>2,5 cm sur une carte représente 500 m en réalité.</w:t>
      </w:r>
    </w:p>
    <w:p w14:paraId="02B5F477" w14:textId="77777777" w:rsidR="00890564" w:rsidRDefault="00890564" w:rsidP="003A548B">
      <w:r>
        <w:t>Calculer l'échelle de cette carte :</w:t>
      </w:r>
    </w:p>
    <w:p w14:paraId="197029DD" w14:textId="39165D4D" w:rsidR="00890564" w:rsidRPr="00880DB3" w:rsidRDefault="00890564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7F02B257" w14:textId="5789F3CD" w:rsidR="00890564" w:rsidRPr="00880DB3" w:rsidRDefault="00890564" w:rsidP="00890564">
      <w:pPr>
        <w:rPr>
          <w:b/>
          <w:bCs/>
          <w:color w:val="808080" w:themeColor="background1" w:themeShade="80"/>
          <w:u w:val="single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2580A726" w14:textId="7D13BDC6" w:rsidR="00890564" w:rsidRPr="00880DB3" w:rsidRDefault="00890564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539913E0" w14:textId="47AD6EDA" w:rsidR="00890564" w:rsidRPr="00880DB3" w:rsidRDefault="00890564" w:rsidP="00890564">
      <w:pPr>
        <w:rPr>
          <w:b/>
          <w:bCs/>
          <w:color w:val="808080" w:themeColor="background1" w:themeShade="80"/>
          <w:u w:val="single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329C659F" w14:textId="5C804874" w:rsidR="00890564" w:rsidRPr="00880DB3" w:rsidRDefault="00890564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34F35828" w14:textId="1E3ABA4C" w:rsidR="00890564" w:rsidRDefault="00890564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4E09B2D3" w14:textId="651E31DA" w:rsidR="00230791" w:rsidRDefault="00230791" w:rsidP="00890564">
      <w:pPr>
        <w:rPr>
          <w:b/>
          <w:bCs/>
          <w:color w:val="808080" w:themeColor="background1" w:themeShade="80"/>
          <w:u w:val="single"/>
        </w:rPr>
      </w:pPr>
    </w:p>
    <w:p w14:paraId="4639EDB0" w14:textId="77777777" w:rsidR="008350AA" w:rsidRDefault="008350AA" w:rsidP="008350AA">
      <w:pPr>
        <w:pStyle w:val="Titre2"/>
        <w:numPr>
          <w:ilvl w:val="0"/>
          <w:numId w:val="0"/>
        </w:numPr>
        <w:spacing w:after="240"/>
        <w:ind w:left="426"/>
      </w:pPr>
    </w:p>
    <w:p w14:paraId="2C2002FD" w14:textId="0B48558F" w:rsidR="008350AA" w:rsidRPr="00230791" w:rsidRDefault="008350AA" w:rsidP="008350AA">
      <w:pPr>
        <w:pStyle w:val="Titre2"/>
        <w:spacing w:after="240"/>
        <w:ind w:left="426"/>
      </w:pPr>
      <w:r>
        <w:t>Problèmes autour des échelles</w:t>
      </w:r>
    </w:p>
    <w:p w14:paraId="1FB621BD" w14:textId="11DA7F94" w:rsidR="008350AA" w:rsidRDefault="008350AA" w:rsidP="008350AA">
      <w:pPr>
        <w:rPr>
          <w:bCs/>
        </w:rPr>
      </w:pPr>
      <w:r w:rsidRPr="008350AA">
        <w:rPr>
          <w:bCs/>
          <w:u w:val="single"/>
        </w:rPr>
        <w:t>Exercice 5</w:t>
      </w:r>
      <w:r>
        <w:rPr>
          <w:bCs/>
        </w:rPr>
        <w:t xml:space="preserve"> : </w:t>
      </w:r>
      <w:r w:rsidRPr="0022723B">
        <w:rPr>
          <w:bCs/>
        </w:rPr>
        <w:t>Sur une photographie de famille, la mère mesure 4,5 cm et sa fille 2,5 cm. L’’enfant mesure 96 cm en réalité.</w:t>
      </w:r>
      <w:r>
        <w:rPr>
          <w:bCs/>
        </w:rPr>
        <w:t xml:space="preserve"> </w:t>
      </w:r>
    </w:p>
    <w:p w14:paraId="29390097" w14:textId="77777777" w:rsidR="008350AA" w:rsidRDefault="008350AA" w:rsidP="008350AA">
      <w:pPr>
        <w:rPr>
          <w:bCs/>
        </w:rPr>
      </w:pPr>
      <w:r w:rsidRPr="0022723B">
        <w:rPr>
          <w:bCs/>
        </w:rPr>
        <w:t>Déterminez la taille réelle, en mètre, de la mère</w:t>
      </w:r>
      <w:r>
        <w:rPr>
          <w:bCs/>
        </w:rPr>
        <w:t>.</w:t>
      </w:r>
    </w:p>
    <w:p w14:paraId="0AD86BCA" w14:textId="77777777" w:rsidR="008350AA" w:rsidRPr="00880DB3" w:rsidRDefault="008350AA" w:rsidP="008350AA">
      <w:pPr>
        <w:rPr>
          <w:b/>
          <w:bCs/>
          <w:color w:val="808080" w:themeColor="background1" w:themeShade="80"/>
          <w:u w:val="single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2BABCA13" w14:textId="77777777" w:rsidR="008350AA" w:rsidRPr="00880DB3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7873FC63" w14:textId="77777777" w:rsidR="008350AA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…………………………………………………………………………………………………………………………</w:t>
      </w:r>
    </w:p>
    <w:p w14:paraId="318C06FA" w14:textId="77777777" w:rsidR="0022723B" w:rsidRDefault="0022723B" w:rsidP="0022723B">
      <w:pPr>
        <w:rPr>
          <w:bCs/>
        </w:rPr>
      </w:pPr>
    </w:p>
    <w:p w14:paraId="526B52EF" w14:textId="3972D074" w:rsidR="00230791" w:rsidRPr="00230791" w:rsidRDefault="00230791" w:rsidP="00890564">
      <w:pPr>
        <w:rPr>
          <w:bCs/>
        </w:rPr>
      </w:pPr>
      <w:r w:rsidRPr="002B6D7D">
        <w:rPr>
          <w:bCs/>
          <w:u w:val="single"/>
        </w:rPr>
        <w:t>Exercice</w:t>
      </w:r>
      <w:r w:rsidR="008350AA" w:rsidRPr="002B6D7D">
        <w:rPr>
          <w:bCs/>
          <w:u w:val="single"/>
        </w:rPr>
        <w:t xml:space="preserve"> 6</w:t>
      </w:r>
      <w:r>
        <w:rPr>
          <w:bCs/>
        </w:rPr>
        <w:t> : Calculer les valeurs manquantes dans le tableau suivant :</w:t>
      </w:r>
    </w:p>
    <w:p w14:paraId="54AC91A1" w14:textId="6B24011C" w:rsidR="00230791" w:rsidRDefault="008350AA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………………………………………………</w:t>
      </w:r>
      <w:r w:rsidR="00230791" w:rsidRPr="00230791">
        <w:rPr>
          <w:bCs/>
        </w:rPr>
        <w:drawing>
          <wp:anchor distT="0" distB="0" distL="114300" distR="114300" simplePos="0" relativeHeight="251823104" behindDoc="0" locked="0" layoutInCell="1" allowOverlap="1" wp14:anchorId="5CC2F0CD" wp14:editId="2F90A2D8">
            <wp:simplePos x="0" y="0"/>
            <wp:positionH relativeFrom="column">
              <wp:posOffset>528</wp:posOffset>
            </wp:positionH>
            <wp:positionV relativeFrom="paragraph">
              <wp:posOffset>-528</wp:posOffset>
            </wp:positionV>
            <wp:extent cx="3717061" cy="2144333"/>
            <wp:effectExtent l="0" t="0" r="0" b="8890"/>
            <wp:wrapSquare wrapText="bothSides"/>
            <wp:docPr id="59" name="Image 15">
              <a:extLst xmlns:a="http://schemas.openxmlformats.org/drawingml/2006/main">
                <a:ext uri="{FF2B5EF4-FFF2-40B4-BE49-F238E27FC236}">
                  <a16:creationId xmlns:a16="http://schemas.microsoft.com/office/drawing/2014/main" id="{016FFE4E-D3D8-4294-BCA2-3293C24D6B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>
                      <a:extLst>
                        <a:ext uri="{FF2B5EF4-FFF2-40B4-BE49-F238E27FC236}">
                          <a16:creationId xmlns:a16="http://schemas.microsoft.com/office/drawing/2014/main" id="{016FFE4E-D3D8-4294-BCA2-3293C24D6B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7061" cy="21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808080" w:themeColor="background1" w:themeShade="80"/>
        </w:rPr>
        <w:t>….</w:t>
      </w:r>
    </w:p>
    <w:p w14:paraId="5F4B8F99" w14:textId="14CBB0CF" w:rsidR="008350AA" w:rsidRDefault="008350AA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</w:t>
      </w:r>
      <w:r>
        <w:rPr>
          <w:color w:val="808080" w:themeColor="background1" w:themeShade="80"/>
        </w:rPr>
        <w:t>….</w:t>
      </w:r>
      <w:r w:rsidRPr="00880DB3">
        <w:rPr>
          <w:color w:val="808080" w:themeColor="background1" w:themeShade="80"/>
        </w:rPr>
        <w:t>……………</w:t>
      </w:r>
    </w:p>
    <w:p w14:paraId="3DC86312" w14:textId="77777777" w:rsidR="008350AA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</w:t>
      </w:r>
      <w:r>
        <w:rPr>
          <w:color w:val="808080" w:themeColor="background1" w:themeShade="80"/>
        </w:rPr>
        <w:t>….</w:t>
      </w:r>
      <w:r w:rsidRPr="00880DB3">
        <w:rPr>
          <w:color w:val="808080" w:themeColor="background1" w:themeShade="80"/>
        </w:rPr>
        <w:t>……………</w:t>
      </w:r>
    </w:p>
    <w:p w14:paraId="4B8D6EFF" w14:textId="77777777" w:rsidR="008350AA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</w:t>
      </w:r>
      <w:r>
        <w:rPr>
          <w:color w:val="808080" w:themeColor="background1" w:themeShade="80"/>
        </w:rPr>
        <w:t>….</w:t>
      </w:r>
      <w:r w:rsidRPr="00880DB3">
        <w:rPr>
          <w:color w:val="808080" w:themeColor="background1" w:themeShade="80"/>
        </w:rPr>
        <w:t>……………</w:t>
      </w:r>
    </w:p>
    <w:p w14:paraId="0BE81517" w14:textId="77777777" w:rsidR="008350AA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</w:t>
      </w:r>
      <w:r>
        <w:rPr>
          <w:color w:val="808080" w:themeColor="background1" w:themeShade="80"/>
        </w:rPr>
        <w:t>….</w:t>
      </w:r>
      <w:r w:rsidRPr="00880DB3">
        <w:rPr>
          <w:color w:val="808080" w:themeColor="background1" w:themeShade="80"/>
        </w:rPr>
        <w:t>……………</w:t>
      </w:r>
    </w:p>
    <w:p w14:paraId="617DCEC6" w14:textId="77777777" w:rsidR="008350AA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…………………………………</w:t>
      </w:r>
      <w:r>
        <w:rPr>
          <w:color w:val="808080" w:themeColor="background1" w:themeShade="80"/>
        </w:rPr>
        <w:t>….</w:t>
      </w:r>
      <w:r w:rsidRPr="00880DB3">
        <w:rPr>
          <w:color w:val="808080" w:themeColor="background1" w:themeShade="80"/>
        </w:rPr>
        <w:t>……………</w:t>
      </w:r>
    </w:p>
    <w:p w14:paraId="4D3BCD04" w14:textId="13C09419" w:rsidR="008350AA" w:rsidRDefault="008350AA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</w:t>
      </w:r>
      <w:r>
        <w:rPr>
          <w:color w:val="808080" w:themeColor="background1" w:themeShade="80"/>
        </w:rPr>
        <w:t>…</w:t>
      </w:r>
      <w:r w:rsidRPr="00880DB3">
        <w:rPr>
          <w:color w:val="808080" w:themeColor="background1" w:themeShade="80"/>
        </w:rPr>
        <w:t>………………………</w:t>
      </w:r>
    </w:p>
    <w:p w14:paraId="64356F4D" w14:textId="7866584F" w:rsidR="008350AA" w:rsidRDefault="008350AA" w:rsidP="00890564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</w:t>
      </w:r>
      <w:r>
        <w:rPr>
          <w:color w:val="808080" w:themeColor="background1" w:themeShade="80"/>
        </w:rPr>
        <w:t>…</w:t>
      </w:r>
      <w:r w:rsidRPr="00880DB3">
        <w:rPr>
          <w:color w:val="808080" w:themeColor="background1" w:themeShade="80"/>
        </w:rPr>
        <w:t>…………………………</w:t>
      </w:r>
    </w:p>
    <w:p w14:paraId="63015D97" w14:textId="26F94979" w:rsidR="008350AA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267F6FA0" w14:textId="77777777" w:rsidR="008350AA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01EA101D" w14:textId="77777777" w:rsidR="008350AA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0B78EADA" w14:textId="77777777" w:rsidR="008350AA" w:rsidRDefault="008350AA" w:rsidP="008350AA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44846765" w14:textId="1FC1B094" w:rsidR="008350AA" w:rsidRDefault="008350AA" w:rsidP="008350AA">
      <w:pPr>
        <w:rPr>
          <w:color w:val="808080" w:themeColor="background1" w:themeShade="80"/>
        </w:rPr>
      </w:pPr>
    </w:p>
    <w:p w14:paraId="649FF14F" w14:textId="05C5A5C3" w:rsidR="002B6D7D" w:rsidRDefault="002B6D7D" w:rsidP="008350AA">
      <w:pPr>
        <w:rPr>
          <w:color w:val="808080" w:themeColor="background1" w:themeShade="80"/>
        </w:rPr>
      </w:pPr>
    </w:p>
    <w:p w14:paraId="3FA6263F" w14:textId="3D614EE7" w:rsidR="002B6D7D" w:rsidRDefault="002B6D7D" w:rsidP="002B6D7D">
      <w:pPr>
        <w:pStyle w:val="Titre2"/>
        <w:spacing w:after="240"/>
        <w:ind w:left="426"/>
      </w:pPr>
      <w:r>
        <w:lastRenderedPageBreak/>
        <w:t>Entraînements en ligne</w:t>
      </w:r>
    </w:p>
    <w:p w14:paraId="55B83699" w14:textId="68CBF8FC" w:rsidR="007112F6" w:rsidRDefault="007112F6" w:rsidP="002B6D7D">
      <w:pPr>
        <w:rPr>
          <w:sz w:val="20"/>
        </w:rPr>
      </w:pPr>
      <w:r w:rsidRPr="002B6D7D">
        <w:rPr>
          <w:noProof/>
          <w:sz w:val="20"/>
        </w:rPr>
        <w:drawing>
          <wp:anchor distT="0" distB="0" distL="114300" distR="114300" simplePos="0" relativeHeight="251825152" behindDoc="0" locked="0" layoutInCell="1" allowOverlap="1" wp14:anchorId="55245A5B" wp14:editId="2ABD8F08">
            <wp:simplePos x="0" y="0"/>
            <wp:positionH relativeFrom="column">
              <wp:posOffset>5464175</wp:posOffset>
            </wp:positionH>
            <wp:positionV relativeFrom="paragraph">
              <wp:posOffset>194945</wp:posOffset>
            </wp:positionV>
            <wp:extent cx="739140" cy="739140"/>
            <wp:effectExtent l="0" t="0" r="3810" b="3810"/>
            <wp:wrapSquare wrapText="bothSides"/>
            <wp:docPr id="13" name="Image 13" descr="https://learningapps.org/qrcode.php?id=ptus16fz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earningapps.org/qrcode.php?id=ptus16fz5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6E166A12" wp14:editId="563DFC94">
            <wp:simplePos x="0" y="0"/>
            <wp:positionH relativeFrom="column">
              <wp:posOffset>3686810</wp:posOffset>
            </wp:positionH>
            <wp:positionV relativeFrom="paragraph">
              <wp:posOffset>212725</wp:posOffset>
            </wp:positionV>
            <wp:extent cx="731520" cy="731520"/>
            <wp:effectExtent l="0" t="0" r="0" b="0"/>
            <wp:wrapSquare wrapText="bothSides"/>
            <wp:docPr id="61" name="Image 61" descr="https://learningapps.org/qrcode.php?id=pfabqcstn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earningapps.org/qrcode.php?id=pfabqcstn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Associer échelles numériques et linéaires</w:t>
      </w:r>
    </w:p>
    <w:p w14:paraId="43D218BA" w14:textId="1AD99CC3" w:rsidR="002B6D7D" w:rsidRPr="002B6D7D" w:rsidRDefault="007112F6" w:rsidP="002B6D7D">
      <w:pPr>
        <w:rPr>
          <w:sz w:val="20"/>
        </w:rPr>
      </w:pPr>
      <w:hyperlink r:id="rId45" w:history="1">
        <w:r w:rsidRPr="0020755B">
          <w:rPr>
            <w:rStyle w:val="Lienhypertexte"/>
            <w:sz w:val="20"/>
          </w:rPr>
          <w:t>https://learningapps.org/view9355000</w:t>
        </w:r>
      </w:hyperlink>
      <w:r w:rsidR="002B6D7D" w:rsidRPr="002B6D7D">
        <w:rPr>
          <w:sz w:val="20"/>
        </w:rPr>
        <w:t xml:space="preserve"> </w:t>
      </w:r>
    </w:p>
    <w:p w14:paraId="4891B4BD" w14:textId="7BA319A1" w:rsidR="002B6D7D" w:rsidRPr="002B6D7D" w:rsidRDefault="002B6D7D" w:rsidP="002B6D7D">
      <w:pPr>
        <w:rPr>
          <w:sz w:val="20"/>
        </w:rPr>
      </w:pPr>
      <w:hyperlink r:id="rId46" w:history="1">
        <w:r w:rsidRPr="002B6D7D">
          <w:rPr>
            <w:rStyle w:val="Lienhypertexte"/>
            <w:sz w:val="20"/>
          </w:rPr>
          <w:t>https://learningapps.org/view9355194</w:t>
        </w:r>
      </w:hyperlink>
      <w:r w:rsidRPr="002B6D7D">
        <w:rPr>
          <w:sz w:val="20"/>
        </w:rPr>
        <w:t xml:space="preserve"> </w:t>
      </w:r>
    </w:p>
    <w:p w14:paraId="5E710352" w14:textId="68DBABF5" w:rsidR="002B6D7D" w:rsidRDefault="002B6D7D" w:rsidP="002B6D7D">
      <w:pPr>
        <w:rPr>
          <w:sz w:val="20"/>
        </w:rPr>
      </w:pPr>
    </w:p>
    <w:p w14:paraId="2D23E2EA" w14:textId="4E60B84F" w:rsidR="007112F6" w:rsidRDefault="007112F6" w:rsidP="002B6D7D">
      <w:pPr>
        <w:rPr>
          <w:sz w:val="20"/>
        </w:rPr>
      </w:pPr>
      <w:r w:rsidRPr="002B6D7D">
        <w:rPr>
          <w:noProof/>
          <w:sz w:val="20"/>
        </w:rPr>
        <w:drawing>
          <wp:anchor distT="0" distB="0" distL="114300" distR="114300" simplePos="0" relativeHeight="251826176" behindDoc="0" locked="0" layoutInCell="1" allowOverlap="1" wp14:anchorId="37B484EB" wp14:editId="31B32EFC">
            <wp:simplePos x="0" y="0"/>
            <wp:positionH relativeFrom="column">
              <wp:posOffset>4549775</wp:posOffset>
            </wp:positionH>
            <wp:positionV relativeFrom="paragraph">
              <wp:posOffset>5715</wp:posOffset>
            </wp:positionV>
            <wp:extent cx="762000" cy="762000"/>
            <wp:effectExtent l="0" t="0" r="0" b="0"/>
            <wp:wrapSquare wrapText="bothSides"/>
            <wp:docPr id="62" name="Image 62" descr="https://learningapps.org/qrcode.php?id=prn9i0cbn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earningapps.org/qrcode.php?id=prn9i0cbn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90DD1" w14:textId="02811589" w:rsidR="007112F6" w:rsidRDefault="007112F6" w:rsidP="002B6D7D">
      <w:pPr>
        <w:rPr>
          <w:sz w:val="20"/>
        </w:rPr>
      </w:pPr>
      <w:r>
        <w:rPr>
          <w:sz w:val="20"/>
        </w:rPr>
        <w:t>Associer échelles numériques et descriptions</w:t>
      </w:r>
    </w:p>
    <w:p w14:paraId="18CF8E41" w14:textId="3F61AADA" w:rsidR="002B6D7D" w:rsidRPr="002B6D7D" w:rsidRDefault="007112F6" w:rsidP="002B6D7D">
      <w:pPr>
        <w:rPr>
          <w:sz w:val="20"/>
        </w:rPr>
      </w:pPr>
      <w:hyperlink r:id="rId48" w:history="1">
        <w:r w:rsidRPr="0020755B">
          <w:rPr>
            <w:rStyle w:val="Lienhypertexte"/>
            <w:sz w:val="20"/>
          </w:rPr>
          <w:t>https://learningapps.org/vie</w:t>
        </w:r>
        <w:r w:rsidRPr="0020755B">
          <w:rPr>
            <w:rStyle w:val="Lienhypertexte"/>
            <w:sz w:val="20"/>
          </w:rPr>
          <w:t>w</w:t>
        </w:r>
        <w:r w:rsidRPr="0020755B">
          <w:rPr>
            <w:rStyle w:val="Lienhypertexte"/>
            <w:sz w:val="20"/>
          </w:rPr>
          <w:t>17039146</w:t>
        </w:r>
      </w:hyperlink>
      <w:r w:rsidR="002B6D7D" w:rsidRPr="002B6D7D">
        <w:rPr>
          <w:sz w:val="20"/>
        </w:rPr>
        <w:t xml:space="preserve"> </w:t>
      </w:r>
    </w:p>
    <w:p w14:paraId="4CD4E9A1" w14:textId="77777777" w:rsidR="002B6D7D" w:rsidRDefault="002B6D7D" w:rsidP="002B6D7D">
      <w:pPr>
        <w:rPr>
          <w:sz w:val="20"/>
        </w:rPr>
      </w:pPr>
    </w:p>
    <w:p w14:paraId="52D31319" w14:textId="0AADD857" w:rsidR="002B6D7D" w:rsidRDefault="007112F6" w:rsidP="002B6D7D">
      <w:pPr>
        <w:rPr>
          <w:sz w:val="20"/>
        </w:rPr>
      </w:pPr>
      <w:r w:rsidRPr="002B6D7D">
        <w:rPr>
          <w:noProof/>
          <w:sz w:val="20"/>
        </w:rPr>
        <w:drawing>
          <wp:anchor distT="0" distB="0" distL="114300" distR="114300" simplePos="0" relativeHeight="251827200" behindDoc="0" locked="0" layoutInCell="1" allowOverlap="1" wp14:anchorId="1AA2CCEA" wp14:editId="37EFEC9D">
            <wp:simplePos x="0" y="0"/>
            <wp:positionH relativeFrom="column">
              <wp:posOffset>3650615</wp:posOffset>
            </wp:positionH>
            <wp:positionV relativeFrom="paragraph">
              <wp:posOffset>102870</wp:posOffset>
            </wp:positionV>
            <wp:extent cx="807720" cy="807720"/>
            <wp:effectExtent l="0" t="0" r="0" b="0"/>
            <wp:wrapSquare wrapText="bothSides"/>
            <wp:docPr id="63" name="Image 63" descr="https://learningapps.org/qrcode.php?id=pat92niq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earningapps.org/qrcode.php?id=pat92niq5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D7D">
        <w:rPr>
          <w:noProof/>
          <w:sz w:val="20"/>
        </w:rPr>
        <w:drawing>
          <wp:anchor distT="0" distB="0" distL="114300" distR="114300" simplePos="0" relativeHeight="251828224" behindDoc="0" locked="0" layoutInCell="1" allowOverlap="1" wp14:anchorId="63A06874" wp14:editId="3F72F363">
            <wp:simplePos x="0" y="0"/>
            <wp:positionH relativeFrom="column">
              <wp:posOffset>5509895</wp:posOffset>
            </wp:positionH>
            <wp:positionV relativeFrom="paragraph">
              <wp:posOffset>76835</wp:posOffset>
            </wp:positionV>
            <wp:extent cx="784860" cy="784860"/>
            <wp:effectExtent l="0" t="0" r="0" b="0"/>
            <wp:wrapSquare wrapText="bothSides"/>
            <wp:docPr id="194" name="Image 194" descr="https://learningapps.org/qrcode.php?id=pf9v3q18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earningapps.org/qrcode.php?id=pf9v3q185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Calculer des dimensions</w:t>
      </w:r>
    </w:p>
    <w:p w14:paraId="6D91140D" w14:textId="5CC54E9D" w:rsidR="002B6D7D" w:rsidRPr="002B6D7D" w:rsidRDefault="002B6D7D" w:rsidP="002B6D7D">
      <w:pPr>
        <w:rPr>
          <w:sz w:val="20"/>
        </w:rPr>
      </w:pPr>
      <w:hyperlink r:id="rId51" w:history="1">
        <w:r w:rsidRPr="0020755B">
          <w:rPr>
            <w:rStyle w:val="Lienhypertexte"/>
            <w:sz w:val="20"/>
          </w:rPr>
          <w:t>https://learnin</w:t>
        </w:r>
        <w:r w:rsidRPr="0020755B">
          <w:rPr>
            <w:rStyle w:val="Lienhypertexte"/>
            <w:sz w:val="20"/>
          </w:rPr>
          <w:t>g</w:t>
        </w:r>
        <w:r w:rsidRPr="0020755B">
          <w:rPr>
            <w:rStyle w:val="Lienhypertexte"/>
            <w:sz w:val="20"/>
          </w:rPr>
          <w:t>apps.org/view7604921</w:t>
        </w:r>
      </w:hyperlink>
      <w:r w:rsidRPr="002B6D7D">
        <w:rPr>
          <w:sz w:val="20"/>
        </w:rPr>
        <w:t xml:space="preserve"> </w:t>
      </w:r>
    </w:p>
    <w:p w14:paraId="31ADA818" w14:textId="0BEB4CEE" w:rsidR="002B6D7D" w:rsidRPr="002B6D7D" w:rsidRDefault="002B6D7D" w:rsidP="002B6D7D">
      <w:pPr>
        <w:rPr>
          <w:sz w:val="20"/>
        </w:rPr>
      </w:pPr>
      <w:hyperlink r:id="rId52" w:history="1">
        <w:r w:rsidRPr="002B6D7D">
          <w:rPr>
            <w:rStyle w:val="Lienhypertexte"/>
            <w:sz w:val="20"/>
          </w:rPr>
          <w:t>https://learningapps.org/v</w:t>
        </w:r>
        <w:r w:rsidRPr="002B6D7D">
          <w:rPr>
            <w:rStyle w:val="Lienhypertexte"/>
            <w:sz w:val="20"/>
          </w:rPr>
          <w:t>i</w:t>
        </w:r>
        <w:r w:rsidRPr="002B6D7D">
          <w:rPr>
            <w:rStyle w:val="Lienhypertexte"/>
            <w:sz w:val="20"/>
          </w:rPr>
          <w:t>ew17040105</w:t>
        </w:r>
      </w:hyperlink>
      <w:r w:rsidRPr="002B6D7D">
        <w:rPr>
          <w:sz w:val="20"/>
        </w:rPr>
        <w:t xml:space="preserve"> </w:t>
      </w:r>
    </w:p>
    <w:p w14:paraId="1E5179ED" w14:textId="528DE1A0" w:rsidR="002B6D7D" w:rsidRPr="002B6D7D" w:rsidRDefault="002B6D7D" w:rsidP="002B6D7D">
      <w:pPr>
        <w:rPr>
          <w:sz w:val="20"/>
        </w:rPr>
      </w:pPr>
    </w:p>
    <w:p w14:paraId="0A74D899" w14:textId="77777777" w:rsidR="002B6D7D" w:rsidRDefault="002B6D7D" w:rsidP="008350AA">
      <w:pPr>
        <w:rPr>
          <w:color w:val="808080" w:themeColor="background1" w:themeShade="80"/>
        </w:rPr>
      </w:pPr>
    </w:p>
    <w:p w14:paraId="27394C82" w14:textId="23661201" w:rsidR="007112F6" w:rsidRDefault="007112F6" w:rsidP="007112F6">
      <w:pPr>
        <w:rPr>
          <w:color w:val="808080" w:themeColor="background1" w:themeShade="80"/>
        </w:rPr>
      </w:pPr>
      <w:r>
        <w:rPr>
          <w:bCs/>
        </w:rPr>
        <w:t xml:space="preserve">Notes : </w:t>
      </w:r>
      <w:r w:rsidRPr="00880DB3">
        <w:rPr>
          <w:color w:val="808080" w:themeColor="background1" w:themeShade="80"/>
        </w:rPr>
        <w:t>…………………</w:t>
      </w:r>
      <w:r>
        <w:rPr>
          <w:color w:val="808080" w:themeColor="background1" w:themeShade="80"/>
        </w:rPr>
        <w:t>………………………………………………………………………………………</w:t>
      </w:r>
      <w:proofErr w:type="gramStart"/>
      <w:r>
        <w:rPr>
          <w:color w:val="808080" w:themeColor="background1" w:themeShade="80"/>
        </w:rPr>
        <w:t>…….</w:t>
      </w:r>
      <w:proofErr w:type="gramEnd"/>
      <w:r>
        <w:rPr>
          <w:color w:val="808080" w:themeColor="background1" w:themeShade="80"/>
        </w:rPr>
        <w:t>.</w:t>
      </w:r>
    </w:p>
    <w:p w14:paraId="58393F2B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795E9C12" w14:textId="3758797B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3D964F9B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4A78CAE5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170C8803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56CAA63E" w14:textId="1DCD6DBB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6B85453F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72BE81A3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11803EE2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7FF91088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10FC2699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3461725B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196CDE6F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009E05D8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4952E7D1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0C94072F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25E4553E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43A6E3B8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747AEC85" w14:textId="77777777" w:rsidR="007112F6" w:rsidRDefault="007112F6" w:rsidP="007112F6">
      <w:pPr>
        <w:rPr>
          <w:color w:val="808080" w:themeColor="background1" w:themeShade="80"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……………………………………………………………………………………………..</w:t>
      </w:r>
    </w:p>
    <w:p w14:paraId="3D6C289B" w14:textId="63309D6B" w:rsidR="007112F6" w:rsidRPr="00230791" w:rsidRDefault="007112F6" w:rsidP="00890564">
      <w:pPr>
        <w:rPr>
          <w:bCs/>
        </w:rPr>
      </w:pPr>
      <w:r w:rsidRPr="00880DB3">
        <w:rPr>
          <w:color w:val="808080" w:themeColor="background1" w:themeShade="80"/>
        </w:rPr>
        <w:t>……………………………</w:t>
      </w:r>
      <w:r>
        <w:rPr>
          <w:color w:val="808080" w:themeColor="background1" w:themeShade="80"/>
        </w:rPr>
        <w:t>…………………………………………………………………………………………….</w:t>
      </w:r>
    </w:p>
    <w:sectPr w:rsidR="007112F6" w:rsidRPr="00230791" w:rsidSect="00EE13AC">
      <w:footerReference w:type="default" r:id="rId53"/>
      <w:pgSz w:w="11906" w:h="16838"/>
      <w:pgMar w:top="720" w:right="720" w:bottom="72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3586C" w14:textId="77777777" w:rsidR="00314E1E" w:rsidRDefault="00314E1E" w:rsidP="00E6709A">
      <w:pPr>
        <w:spacing w:after="0" w:line="240" w:lineRule="auto"/>
      </w:pPr>
      <w:r>
        <w:separator/>
      </w:r>
    </w:p>
  </w:endnote>
  <w:endnote w:type="continuationSeparator" w:id="0">
    <w:p w14:paraId="299B363F" w14:textId="77777777" w:rsidR="00314E1E" w:rsidRDefault="00314E1E" w:rsidP="00E6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101461"/>
      <w:docPartObj>
        <w:docPartGallery w:val="Page Numbers (Bottom of Page)"/>
        <w:docPartUnique/>
      </w:docPartObj>
    </w:sdtPr>
    <w:sdtContent>
      <w:p w14:paraId="710790D0" w14:textId="77777777" w:rsidR="007112F6" w:rsidRDefault="007112F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4B5E65" w14:textId="77777777" w:rsidR="007112F6" w:rsidRDefault="007112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253F5" w14:textId="77777777" w:rsidR="00314E1E" w:rsidRDefault="00314E1E" w:rsidP="00E6709A">
      <w:pPr>
        <w:spacing w:after="0" w:line="240" w:lineRule="auto"/>
      </w:pPr>
      <w:r>
        <w:separator/>
      </w:r>
    </w:p>
  </w:footnote>
  <w:footnote w:type="continuationSeparator" w:id="0">
    <w:p w14:paraId="7D607940" w14:textId="77777777" w:rsidR="00314E1E" w:rsidRDefault="00314E1E" w:rsidP="00E670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2" type="#_x0000_t75" style="width:162.6pt;height:174pt" o:bullet="t">
        <v:imagedata r:id="rId1" o:title="images"/>
      </v:shape>
    </w:pict>
  </w:numPicBullet>
  <w:abstractNum w:abstractNumId="0" w15:restartNumberingAfterBreak="0">
    <w:nsid w:val="00D47059"/>
    <w:multiLevelType w:val="hybridMultilevel"/>
    <w:tmpl w:val="A61E4A4C"/>
    <w:lvl w:ilvl="0" w:tplc="F9643ED2">
      <w:numFmt w:val="bullet"/>
      <w:lvlText w:val="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B35EE"/>
    <w:multiLevelType w:val="hybridMultilevel"/>
    <w:tmpl w:val="D1E49440"/>
    <w:lvl w:ilvl="0" w:tplc="C1B4D12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959"/>
    <w:multiLevelType w:val="multilevel"/>
    <w:tmpl w:val="166210A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3" w15:restartNumberingAfterBreak="0">
    <w:nsid w:val="131A7942"/>
    <w:multiLevelType w:val="hybridMultilevel"/>
    <w:tmpl w:val="2F8672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F082C"/>
    <w:multiLevelType w:val="hybridMultilevel"/>
    <w:tmpl w:val="6E7874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762B1"/>
    <w:multiLevelType w:val="hybridMultilevel"/>
    <w:tmpl w:val="9D52C234"/>
    <w:lvl w:ilvl="0" w:tplc="0AF6EF2C">
      <w:numFmt w:val="bullet"/>
      <w:lvlText w:val="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D6A31"/>
    <w:multiLevelType w:val="hybridMultilevel"/>
    <w:tmpl w:val="49327E36"/>
    <w:lvl w:ilvl="0" w:tplc="0AF6EF2C">
      <w:numFmt w:val="bullet"/>
      <w:lvlText w:val=""/>
      <w:lvlJc w:val="left"/>
      <w:pPr>
        <w:ind w:left="108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AB789E"/>
    <w:multiLevelType w:val="hybridMultilevel"/>
    <w:tmpl w:val="4A08765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5C5D8B"/>
    <w:multiLevelType w:val="multilevel"/>
    <w:tmpl w:val="B5089F06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9" w15:restartNumberingAfterBreak="0">
    <w:nsid w:val="211F6B89"/>
    <w:multiLevelType w:val="multilevel"/>
    <w:tmpl w:val="5080A8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23483131"/>
    <w:multiLevelType w:val="hybridMultilevel"/>
    <w:tmpl w:val="C0749A2A"/>
    <w:lvl w:ilvl="0" w:tplc="F9643ED2">
      <w:numFmt w:val="bullet"/>
      <w:lvlText w:val="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83474"/>
    <w:multiLevelType w:val="hybridMultilevel"/>
    <w:tmpl w:val="A26A25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D1FD6"/>
    <w:multiLevelType w:val="hybridMultilevel"/>
    <w:tmpl w:val="1764997E"/>
    <w:lvl w:ilvl="0" w:tplc="30A8FC78">
      <w:start w:val="1"/>
      <w:numFmt w:val="bullet"/>
      <w:pStyle w:val="Titre2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5B28B3"/>
    <w:multiLevelType w:val="hybridMultilevel"/>
    <w:tmpl w:val="F7DC7E28"/>
    <w:lvl w:ilvl="0" w:tplc="AAF86234">
      <w:start w:val="5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3274F"/>
    <w:multiLevelType w:val="hybridMultilevel"/>
    <w:tmpl w:val="E7763782"/>
    <w:lvl w:ilvl="0" w:tplc="CA7EE2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90528"/>
    <w:multiLevelType w:val="hybridMultilevel"/>
    <w:tmpl w:val="EF5E8820"/>
    <w:lvl w:ilvl="0" w:tplc="C1B4D12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BA5961"/>
    <w:multiLevelType w:val="hybridMultilevel"/>
    <w:tmpl w:val="2848CB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EF69C0"/>
    <w:multiLevelType w:val="hybridMultilevel"/>
    <w:tmpl w:val="4E5A3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A61F34">
      <w:start w:val="52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  <w:b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175E7"/>
    <w:multiLevelType w:val="hybridMultilevel"/>
    <w:tmpl w:val="E9641EA0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D70AEA"/>
    <w:multiLevelType w:val="multilevel"/>
    <w:tmpl w:val="D38667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4E177B27"/>
    <w:multiLevelType w:val="hybridMultilevel"/>
    <w:tmpl w:val="D284AEF0"/>
    <w:lvl w:ilvl="0" w:tplc="335A8E1E">
      <w:numFmt w:val="bullet"/>
      <w:lvlText w:val="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316B5"/>
    <w:multiLevelType w:val="hybridMultilevel"/>
    <w:tmpl w:val="7FFEA7FC"/>
    <w:lvl w:ilvl="0" w:tplc="C1C67674">
      <w:numFmt w:val="bullet"/>
      <w:lvlText w:val="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26FE1"/>
    <w:multiLevelType w:val="hybridMultilevel"/>
    <w:tmpl w:val="C310E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0452A"/>
    <w:multiLevelType w:val="hybridMultilevel"/>
    <w:tmpl w:val="3EC68452"/>
    <w:lvl w:ilvl="0" w:tplc="335A8E1E">
      <w:numFmt w:val="bullet"/>
      <w:lvlText w:val="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142B9"/>
    <w:multiLevelType w:val="hybridMultilevel"/>
    <w:tmpl w:val="C2AA70A2"/>
    <w:lvl w:ilvl="0" w:tplc="CA7EE2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0680E"/>
    <w:multiLevelType w:val="hybridMultilevel"/>
    <w:tmpl w:val="7172B0EC"/>
    <w:lvl w:ilvl="0" w:tplc="F9643ED2">
      <w:numFmt w:val="bullet"/>
      <w:lvlText w:val="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E01EE"/>
    <w:multiLevelType w:val="multilevel"/>
    <w:tmpl w:val="5546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C6542A"/>
    <w:multiLevelType w:val="multilevel"/>
    <w:tmpl w:val="2F4020D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5C585B17"/>
    <w:multiLevelType w:val="hybridMultilevel"/>
    <w:tmpl w:val="67AA4226"/>
    <w:lvl w:ilvl="0" w:tplc="29C6FFB4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8F06FB"/>
    <w:multiLevelType w:val="hybridMultilevel"/>
    <w:tmpl w:val="F9721130"/>
    <w:lvl w:ilvl="0" w:tplc="F9643ED2">
      <w:numFmt w:val="bullet"/>
      <w:lvlText w:val="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7A7679"/>
    <w:multiLevelType w:val="hybridMultilevel"/>
    <w:tmpl w:val="CCD0DFFC"/>
    <w:lvl w:ilvl="0" w:tplc="C1B4D12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350656"/>
    <w:multiLevelType w:val="hybridMultilevel"/>
    <w:tmpl w:val="82D49F02"/>
    <w:lvl w:ilvl="0" w:tplc="74488028">
      <w:start w:val="1"/>
      <w:numFmt w:val="bullet"/>
      <w:lvlText w:val="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E97B80"/>
    <w:multiLevelType w:val="hybridMultilevel"/>
    <w:tmpl w:val="9796C348"/>
    <w:lvl w:ilvl="0" w:tplc="3E8AAEE0">
      <w:numFmt w:val="bullet"/>
      <w:lvlText w:val=""/>
      <w:lvlJc w:val="left"/>
      <w:pPr>
        <w:ind w:left="720" w:hanging="360"/>
      </w:pPr>
      <w:rPr>
        <w:rFonts w:ascii="Wingdings" w:hAnsi="Wingdings" w:hint="default"/>
        <w:color w:val="C0000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90D91"/>
    <w:multiLevelType w:val="hybridMultilevel"/>
    <w:tmpl w:val="5928C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107579"/>
    <w:multiLevelType w:val="hybridMultilevel"/>
    <w:tmpl w:val="FA2C2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E0FD1"/>
    <w:multiLevelType w:val="hybridMultilevel"/>
    <w:tmpl w:val="D386382C"/>
    <w:lvl w:ilvl="0" w:tplc="F572D3E0"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F641EA"/>
    <w:multiLevelType w:val="hybridMultilevel"/>
    <w:tmpl w:val="DA825FA4"/>
    <w:lvl w:ilvl="0" w:tplc="F572D3E0"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577A6C"/>
    <w:multiLevelType w:val="hybridMultilevel"/>
    <w:tmpl w:val="9A9E0D4A"/>
    <w:lvl w:ilvl="0" w:tplc="F9643ED2">
      <w:numFmt w:val="bullet"/>
      <w:lvlText w:val="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E51493"/>
    <w:multiLevelType w:val="hybridMultilevel"/>
    <w:tmpl w:val="FC025C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AA365B"/>
    <w:multiLevelType w:val="hybridMultilevel"/>
    <w:tmpl w:val="424270B2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C515BE"/>
    <w:multiLevelType w:val="hybridMultilevel"/>
    <w:tmpl w:val="23CEFA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4C3D51"/>
    <w:multiLevelType w:val="hybridMultilevel"/>
    <w:tmpl w:val="074E9FB2"/>
    <w:lvl w:ilvl="0" w:tplc="30B277B6">
      <w:start w:val="1"/>
      <w:numFmt w:val="bullet"/>
      <w:pStyle w:val="Titre3"/>
      <w:lvlText w:val="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7C5C2485"/>
    <w:multiLevelType w:val="hybridMultilevel"/>
    <w:tmpl w:val="14C089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05752B"/>
    <w:multiLevelType w:val="hybridMultilevel"/>
    <w:tmpl w:val="78585CBE"/>
    <w:lvl w:ilvl="0" w:tplc="0AF6EF2C">
      <w:numFmt w:val="bullet"/>
      <w:lvlText w:val=""/>
      <w:lvlJc w:val="left"/>
      <w:pPr>
        <w:ind w:left="72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D6E07"/>
    <w:multiLevelType w:val="hybridMultilevel"/>
    <w:tmpl w:val="AAF8928A"/>
    <w:lvl w:ilvl="0" w:tplc="335A8E1E">
      <w:numFmt w:val="bullet"/>
      <w:lvlText w:val=""/>
      <w:lvlJc w:val="left"/>
      <w:pPr>
        <w:ind w:left="1080" w:hanging="360"/>
      </w:pPr>
      <w:rPr>
        <w:rFonts w:ascii="Wingdings" w:hAnsi="Wingdings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20"/>
  </w:num>
  <w:num w:numId="4">
    <w:abstractNumId w:val="42"/>
  </w:num>
  <w:num w:numId="5">
    <w:abstractNumId w:val="33"/>
  </w:num>
  <w:num w:numId="6">
    <w:abstractNumId w:val="25"/>
  </w:num>
  <w:num w:numId="7">
    <w:abstractNumId w:val="21"/>
  </w:num>
  <w:num w:numId="8">
    <w:abstractNumId w:val="35"/>
  </w:num>
  <w:num w:numId="9">
    <w:abstractNumId w:val="36"/>
  </w:num>
  <w:num w:numId="10">
    <w:abstractNumId w:val="29"/>
  </w:num>
  <w:num w:numId="11">
    <w:abstractNumId w:val="44"/>
  </w:num>
  <w:num w:numId="12">
    <w:abstractNumId w:val="15"/>
  </w:num>
  <w:num w:numId="13">
    <w:abstractNumId w:val="37"/>
  </w:num>
  <w:num w:numId="14">
    <w:abstractNumId w:val="0"/>
  </w:num>
  <w:num w:numId="15">
    <w:abstractNumId w:val="10"/>
  </w:num>
  <w:num w:numId="16">
    <w:abstractNumId w:val="32"/>
  </w:num>
  <w:num w:numId="17">
    <w:abstractNumId w:val="23"/>
  </w:num>
  <w:num w:numId="18">
    <w:abstractNumId w:val="31"/>
  </w:num>
  <w:num w:numId="19">
    <w:abstractNumId w:val="18"/>
  </w:num>
  <w:num w:numId="20">
    <w:abstractNumId w:val="43"/>
  </w:num>
  <w:num w:numId="21">
    <w:abstractNumId w:val="6"/>
  </w:num>
  <w:num w:numId="22">
    <w:abstractNumId w:val="27"/>
  </w:num>
  <w:num w:numId="23">
    <w:abstractNumId w:val="9"/>
  </w:num>
  <w:num w:numId="24">
    <w:abstractNumId w:val="19"/>
  </w:num>
  <w:num w:numId="25">
    <w:abstractNumId w:val="24"/>
  </w:num>
  <w:num w:numId="26">
    <w:abstractNumId w:val="5"/>
  </w:num>
  <w:num w:numId="27">
    <w:abstractNumId w:val="11"/>
  </w:num>
  <w:num w:numId="28">
    <w:abstractNumId w:val="12"/>
  </w:num>
  <w:num w:numId="29">
    <w:abstractNumId w:val="41"/>
  </w:num>
  <w:num w:numId="30">
    <w:abstractNumId w:val="30"/>
  </w:num>
  <w:num w:numId="31">
    <w:abstractNumId w:val="1"/>
  </w:num>
  <w:num w:numId="32">
    <w:abstractNumId w:val="38"/>
  </w:num>
  <w:num w:numId="33">
    <w:abstractNumId w:val="26"/>
  </w:num>
  <w:num w:numId="34">
    <w:abstractNumId w:val="13"/>
  </w:num>
  <w:num w:numId="35">
    <w:abstractNumId w:val="28"/>
  </w:num>
  <w:num w:numId="36">
    <w:abstractNumId w:val="4"/>
  </w:num>
  <w:num w:numId="37">
    <w:abstractNumId w:val="40"/>
  </w:num>
  <w:num w:numId="38">
    <w:abstractNumId w:val="3"/>
  </w:num>
  <w:num w:numId="39">
    <w:abstractNumId w:val="17"/>
  </w:num>
  <w:num w:numId="40">
    <w:abstractNumId w:val="16"/>
  </w:num>
  <w:num w:numId="41">
    <w:abstractNumId w:val="22"/>
  </w:num>
  <w:num w:numId="42">
    <w:abstractNumId w:val="34"/>
  </w:num>
  <w:num w:numId="43">
    <w:abstractNumId w:val="39"/>
  </w:num>
  <w:num w:numId="44">
    <w:abstractNumId w:val="8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7DE"/>
    <w:rsid w:val="000019F0"/>
    <w:rsid w:val="00007E86"/>
    <w:rsid w:val="0001747D"/>
    <w:rsid w:val="0002039C"/>
    <w:rsid w:val="0003280A"/>
    <w:rsid w:val="00033802"/>
    <w:rsid w:val="00040CCD"/>
    <w:rsid w:val="00050255"/>
    <w:rsid w:val="00060115"/>
    <w:rsid w:val="0009688F"/>
    <w:rsid w:val="000A650B"/>
    <w:rsid w:val="000D4A5F"/>
    <w:rsid w:val="000D67BC"/>
    <w:rsid w:val="000E663E"/>
    <w:rsid w:val="00111EE3"/>
    <w:rsid w:val="001369CC"/>
    <w:rsid w:val="0014140E"/>
    <w:rsid w:val="001528AD"/>
    <w:rsid w:val="001547D4"/>
    <w:rsid w:val="00174D96"/>
    <w:rsid w:val="001A5C37"/>
    <w:rsid w:val="001C031B"/>
    <w:rsid w:val="001C151B"/>
    <w:rsid w:val="001C1FE0"/>
    <w:rsid w:val="001D32A1"/>
    <w:rsid w:val="001D769C"/>
    <w:rsid w:val="001E3779"/>
    <w:rsid w:val="001E6BD4"/>
    <w:rsid w:val="001E6D35"/>
    <w:rsid w:val="001E76C7"/>
    <w:rsid w:val="001F0F1A"/>
    <w:rsid w:val="0021289A"/>
    <w:rsid w:val="00215C00"/>
    <w:rsid w:val="002234DF"/>
    <w:rsid w:val="0022723B"/>
    <w:rsid w:val="00230243"/>
    <w:rsid w:val="00230791"/>
    <w:rsid w:val="00245549"/>
    <w:rsid w:val="002A360D"/>
    <w:rsid w:val="002A4ACC"/>
    <w:rsid w:val="002B2667"/>
    <w:rsid w:val="002B6D7D"/>
    <w:rsid w:val="002C016D"/>
    <w:rsid w:val="002E792A"/>
    <w:rsid w:val="002F60C2"/>
    <w:rsid w:val="002F6F79"/>
    <w:rsid w:val="00314E1E"/>
    <w:rsid w:val="00324D63"/>
    <w:rsid w:val="00327B9C"/>
    <w:rsid w:val="0036771A"/>
    <w:rsid w:val="00393240"/>
    <w:rsid w:val="003A1483"/>
    <w:rsid w:val="003A548B"/>
    <w:rsid w:val="003B1B76"/>
    <w:rsid w:val="003C61D2"/>
    <w:rsid w:val="00407CA4"/>
    <w:rsid w:val="00413166"/>
    <w:rsid w:val="0042759E"/>
    <w:rsid w:val="00443CA9"/>
    <w:rsid w:val="00457A94"/>
    <w:rsid w:val="00494A9F"/>
    <w:rsid w:val="004B0C70"/>
    <w:rsid w:val="004B6114"/>
    <w:rsid w:val="004D02C5"/>
    <w:rsid w:val="00526DD5"/>
    <w:rsid w:val="005924DA"/>
    <w:rsid w:val="0059675A"/>
    <w:rsid w:val="005971D7"/>
    <w:rsid w:val="005A1F0F"/>
    <w:rsid w:val="005A3FCC"/>
    <w:rsid w:val="005D6C47"/>
    <w:rsid w:val="005D757D"/>
    <w:rsid w:val="005E556F"/>
    <w:rsid w:val="005F6B52"/>
    <w:rsid w:val="00606885"/>
    <w:rsid w:val="006139E4"/>
    <w:rsid w:val="00623867"/>
    <w:rsid w:val="00625617"/>
    <w:rsid w:val="006316F2"/>
    <w:rsid w:val="00637FAB"/>
    <w:rsid w:val="00651545"/>
    <w:rsid w:val="00654911"/>
    <w:rsid w:val="00657ABB"/>
    <w:rsid w:val="00663AD2"/>
    <w:rsid w:val="006679FA"/>
    <w:rsid w:val="006A1F65"/>
    <w:rsid w:val="006E4372"/>
    <w:rsid w:val="006F5FD3"/>
    <w:rsid w:val="007112F6"/>
    <w:rsid w:val="00736A47"/>
    <w:rsid w:val="0074212F"/>
    <w:rsid w:val="00742609"/>
    <w:rsid w:val="00751EE5"/>
    <w:rsid w:val="007523B6"/>
    <w:rsid w:val="00761C8E"/>
    <w:rsid w:val="00764994"/>
    <w:rsid w:val="007650FB"/>
    <w:rsid w:val="00766D7A"/>
    <w:rsid w:val="00772B7D"/>
    <w:rsid w:val="007A1FE3"/>
    <w:rsid w:val="007C1873"/>
    <w:rsid w:val="007C6D70"/>
    <w:rsid w:val="007F683C"/>
    <w:rsid w:val="008072E5"/>
    <w:rsid w:val="008350AA"/>
    <w:rsid w:val="00855E3C"/>
    <w:rsid w:val="00872DFF"/>
    <w:rsid w:val="00880DB3"/>
    <w:rsid w:val="00890564"/>
    <w:rsid w:val="008C229C"/>
    <w:rsid w:val="008C4E31"/>
    <w:rsid w:val="008C5E4D"/>
    <w:rsid w:val="00903BF4"/>
    <w:rsid w:val="0091320A"/>
    <w:rsid w:val="00943599"/>
    <w:rsid w:val="009810B8"/>
    <w:rsid w:val="00986889"/>
    <w:rsid w:val="009B3E23"/>
    <w:rsid w:val="009B51B8"/>
    <w:rsid w:val="009B65FE"/>
    <w:rsid w:val="009C44B2"/>
    <w:rsid w:val="009D33C9"/>
    <w:rsid w:val="00A676A1"/>
    <w:rsid w:val="00A93B73"/>
    <w:rsid w:val="00AB4114"/>
    <w:rsid w:val="00AC6D8B"/>
    <w:rsid w:val="00AD0602"/>
    <w:rsid w:val="00AD0762"/>
    <w:rsid w:val="00B0162F"/>
    <w:rsid w:val="00B0379D"/>
    <w:rsid w:val="00B068CD"/>
    <w:rsid w:val="00B23C9B"/>
    <w:rsid w:val="00B27DD2"/>
    <w:rsid w:val="00B3193D"/>
    <w:rsid w:val="00B373CA"/>
    <w:rsid w:val="00B44213"/>
    <w:rsid w:val="00B4479F"/>
    <w:rsid w:val="00B50E55"/>
    <w:rsid w:val="00B66884"/>
    <w:rsid w:val="00B67215"/>
    <w:rsid w:val="00B73AD4"/>
    <w:rsid w:val="00B83B0F"/>
    <w:rsid w:val="00B958CB"/>
    <w:rsid w:val="00BA2148"/>
    <w:rsid w:val="00BB74E9"/>
    <w:rsid w:val="00BD06A9"/>
    <w:rsid w:val="00BD3436"/>
    <w:rsid w:val="00BD7539"/>
    <w:rsid w:val="00BE3D11"/>
    <w:rsid w:val="00BF787F"/>
    <w:rsid w:val="00C17CB5"/>
    <w:rsid w:val="00C21C6A"/>
    <w:rsid w:val="00C51FA0"/>
    <w:rsid w:val="00C5398B"/>
    <w:rsid w:val="00C60A53"/>
    <w:rsid w:val="00C95959"/>
    <w:rsid w:val="00CB6192"/>
    <w:rsid w:val="00CF2D93"/>
    <w:rsid w:val="00D25086"/>
    <w:rsid w:val="00D31D21"/>
    <w:rsid w:val="00D3648D"/>
    <w:rsid w:val="00D44B76"/>
    <w:rsid w:val="00D4783F"/>
    <w:rsid w:val="00D74476"/>
    <w:rsid w:val="00D96F6F"/>
    <w:rsid w:val="00DA2A51"/>
    <w:rsid w:val="00DD3C32"/>
    <w:rsid w:val="00DE3AC7"/>
    <w:rsid w:val="00DE5B63"/>
    <w:rsid w:val="00E17A3D"/>
    <w:rsid w:val="00E25911"/>
    <w:rsid w:val="00E358C3"/>
    <w:rsid w:val="00E42BB1"/>
    <w:rsid w:val="00E446EC"/>
    <w:rsid w:val="00E6709A"/>
    <w:rsid w:val="00E72C1E"/>
    <w:rsid w:val="00E8473B"/>
    <w:rsid w:val="00EA01CB"/>
    <w:rsid w:val="00EA335F"/>
    <w:rsid w:val="00EB07DE"/>
    <w:rsid w:val="00EE13AC"/>
    <w:rsid w:val="00EF6725"/>
    <w:rsid w:val="00F02950"/>
    <w:rsid w:val="00F062E4"/>
    <w:rsid w:val="00F63D5A"/>
    <w:rsid w:val="00F6524D"/>
    <w:rsid w:val="00F913CF"/>
    <w:rsid w:val="00F962EA"/>
    <w:rsid w:val="00FA5949"/>
    <w:rsid w:val="00FD1596"/>
    <w:rsid w:val="00FD24C6"/>
    <w:rsid w:val="00FE69D0"/>
    <w:rsid w:val="00FE78A0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C88F0"/>
  <w15:chartTrackingRefBased/>
  <w15:docId w15:val="{FAA9133E-6056-48F4-9DFB-0B35D4A3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7A94"/>
    <w:rPr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95959"/>
    <w:pPr>
      <w:keepNext/>
      <w:keepLines/>
      <w:pBdr>
        <w:bottom w:val="single" w:sz="4" w:space="2" w:color="C0504D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7539"/>
    <w:pPr>
      <w:keepNext/>
      <w:keepLines/>
      <w:numPr>
        <w:numId w:val="28"/>
      </w:numPr>
      <w:spacing w:before="120" w:after="0" w:line="240" w:lineRule="auto"/>
      <w:ind w:left="1068"/>
      <w:outlineLvl w:val="1"/>
    </w:pPr>
    <w:rPr>
      <w:rFonts w:asciiTheme="majorHAnsi" w:eastAsiaTheme="majorEastAsia" w:hAnsiTheme="majorHAnsi" w:cstheme="majorBidi"/>
      <w:color w:val="00B050"/>
      <w:sz w:val="28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D7539"/>
    <w:pPr>
      <w:keepNext/>
      <w:keepLines/>
      <w:numPr>
        <w:numId w:val="29"/>
      </w:numPr>
      <w:spacing w:before="80" w:after="0" w:line="240" w:lineRule="auto"/>
      <w:ind w:left="360"/>
      <w:outlineLvl w:val="2"/>
    </w:pPr>
    <w:rPr>
      <w:rFonts w:asciiTheme="majorHAnsi" w:eastAsiaTheme="majorEastAsia" w:hAnsiTheme="majorHAnsi" w:cstheme="majorBidi"/>
      <w:color w:val="1F497D" w:themeColor="text2"/>
      <w:sz w:val="28"/>
      <w:szCs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B4114"/>
    <w:pPr>
      <w:keepNext/>
      <w:keepLines/>
      <w:numPr>
        <w:ilvl w:val="3"/>
        <w:numId w:val="2"/>
      </w:numPr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B07DE"/>
    <w:pPr>
      <w:keepNext/>
      <w:keepLines/>
      <w:numPr>
        <w:ilvl w:val="4"/>
        <w:numId w:val="2"/>
      </w:numPr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B07DE"/>
    <w:pPr>
      <w:keepNext/>
      <w:keepLines/>
      <w:numPr>
        <w:ilvl w:val="5"/>
        <w:numId w:val="2"/>
      </w:numPr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B07DE"/>
    <w:pPr>
      <w:keepNext/>
      <w:keepLines/>
      <w:numPr>
        <w:ilvl w:val="6"/>
        <w:numId w:val="2"/>
      </w:numPr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B07DE"/>
    <w:pPr>
      <w:keepNext/>
      <w:keepLines/>
      <w:numPr>
        <w:ilvl w:val="7"/>
        <w:numId w:val="2"/>
      </w:numPr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632423" w:themeColor="accent2" w:themeShade="80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B07DE"/>
    <w:pPr>
      <w:keepNext/>
      <w:keepLines/>
      <w:numPr>
        <w:ilvl w:val="8"/>
        <w:numId w:val="2"/>
      </w:numPr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BD7539"/>
    <w:rPr>
      <w:rFonts w:asciiTheme="majorHAnsi" w:eastAsiaTheme="majorEastAsia" w:hAnsiTheme="majorHAnsi" w:cstheme="majorBidi"/>
      <w:color w:val="00B050"/>
      <w:sz w:val="28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BD7539"/>
    <w:rPr>
      <w:rFonts w:asciiTheme="majorHAnsi" w:eastAsiaTheme="majorEastAsia" w:hAnsiTheme="majorHAnsi" w:cstheme="majorBidi"/>
      <w:color w:val="1F497D" w:themeColor="text2"/>
      <w:sz w:val="28"/>
      <w:szCs w:val="32"/>
    </w:rPr>
  </w:style>
  <w:style w:type="paragraph" w:styleId="Sansinterligne">
    <w:name w:val="No Spacing"/>
    <w:uiPriority w:val="1"/>
    <w:qFormat/>
    <w:rsid w:val="00457A94"/>
    <w:pPr>
      <w:spacing w:after="0" w:line="240" w:lineRule="auto"/>
    </w:pPr>
    <w:rPr>
      <w:sz w:val="22"/>
    </w:rPr>
  </w:style>
  <w:style w:type="character" w:customStyle="1" w:styleId="Titre5Car">
    <w:name w:val="Titre 5 Car"/>
    <w:basedOn w:val="Policepardfaut"/>
    <w:link w:val="Titre5"/>
    <w:uiPriority w:val="9"/>
    <w:rsid w:val="00EB07DE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C95959"/>
    <w:rPr>
      <w:rFonts w:asciiTheme="majorHAnsi" w:eastAsiaTheme="majorEastAsia" w:hAnsiTheme="majorHAnsi" w:cstheme="majorBidi"/>
      <w:sz w:val="32"/>
      <w:szCs w:val="40"/>
    </w:rPr>
  </w:style>
  <w:style w:type="character" w:customStyle="1" w:styleId="Titre4Car">
    <w:name w:val="Titre 4 Car"/>
    <w:basedOn w:val="Policepardfaut"/>
    <w:link w:val="Titre4"/>
    <w:uiPriority w:val="9"/>
    <w:rsid w:val="00AB4114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EB07DE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EB07DE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EB07DE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EB07DE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B07D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EB07D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EB07D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B07DE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B07DE"/>
    <w:rPr>
      <w:caps/>
      <w:color w:val="404040" w:themeColor="text1" w:themeTint="BF"/>
      <w:spacing w:val="20"/>
      <w:sz w:val="28"/>
      <w:szCs w:val="28"/>
    </w:rPr>
  </w:style>
  <w:style w:type="character" w:styleId="lev">
    <w:name w:val="Strong"/>
    <w:basedOn w:val="Policepardfaut"/>
    <w:uiPriority w:val="22"/>
    <w:qFormat/>
    <w:rsid w:val="00FA5949"/>
    <w:rPr>
      <w:b w:val="0"/>
      <w:bCs/>
      <w:color w:val="7030A0"/>
      <w:sz w:val="24"/>
    </w:rPr>
  </w:style>
  <w:style w:type="character" w:styleId="Accentuation">
    <w:name w:val="Emphasis"/>
    <w:basedOn w:val="Policepardfaut"/>
    <w:uiPriority w:val="20"/>
    <w:qFormat/>
    <w:rsid w:val="00EB07DE"/>
    <w:rPr>
      <w:i/>
      <w:iCs/>
      <w:color w:val="000000" w:themeColor="text1"/>
    </w:rPr>
  </w:style>
  <w:style w:type="paragraph" w:styleId="Citation">
    <w:name w:val="Quote"/>
    <w:basedOn w:val="Normal"/>
    <w:next w:val="Normal"/>
    <w:link w:val="CitationCar"/>
    <w:uiPriority w:val="29"/>
    <w:qFormat/>
    <w:rsid w:val="00EB07DE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B07D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B07DE"/>
    <w:pPr>
      <w:pBdr>
        <w:top w:val="single" w:sz="24" w:space="4" w:color="C0504D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B07DE"/>
    <w:rPr>
      <w:rFonts w:asciiTheme="majorHAnsi" w:eastAsiaTheme="majorEastAsia" w:hAnsiTheme="majorHAnsi" w:cstheme="majorBidi"/>
      <w:sz w:val="24"/>
      <w:szCs w:val="24"/>
    </w:rPr>
  </w:style>
  <w:style w:type="character" w:styleId="Accentuationlgre">
    <w:name w:val="Subtle Emphasis"/>
    <w:basedOn w:val="Policepardfaut"/>
    <w:uiPriority w:val="19"/>
    <w:qFormat/>
    <w:rsid w:val="00EB07DE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EB07DE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Rfrencelgre">
    <w:name w:val="Subtle Reference"/>
    <w:basedOn w:val="Policepardfaut"/>
    <w:uiPriority w:val="31"/>
    <w:qFormat/>
    <w:rsid w:val="00EB07D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aliases w:val="Objectifs"/>
    <w:basedOn w:val="Policepardfaut"/>
    <w:uiPriority w:val="32"/>
    <w:qFormat/>
    <w:rsid w:val="00EB07DE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EB07DE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B07DE"/>
    <w:pPr>
      <w:outlineLvl w:val="9"/>
    </w:pPr>
  </w:style>
  <w:style w:type="paragraph" w:styleId="Paragraphedeliste">
    <w:name w:val="List Paragraph"/>
    <w:basedOn w:val="Normal"/>
    <w:uiPriority w:val="34"/>
    <w:qFormat/>
    <w:rsid w:val="00B958CB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2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unhideWhenUsed/>
    <w:rsid w:val="0074212F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4212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67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709A"/>
  </w:style>
  <w:style w:type="paragraph" w:styleId="Pieddepage">
    <w:name w:val="footer"/>
    <w:basedOn w:val="Normal"/>
    <w:link w:val="PieddepageCar"/>
    <w:uiPriority w:val="99"/>
    <w:unhideWhenUsed/>
    <w:rsid w:val="00E67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709A"/>
  </w:style>
  <w:style w:type="character" w:styleId="Textedelespacerserv">
    <w:name w:val="Placeholder Text"/>
    <w:basedOn w:val="Policepardfaut"/>
    <w:uiPriority w:val="99"/>
    <w:semiHidden/>
    <w:rsid w:val="00AD0602"/>
    <w:rPr>
      <w:color w:val="808080"/>
    </w:rPr>
  </w:style>
  <w:style w:type="paragraph" w:customStyle="1" w:styleId="Default">
    <w:name w:val="Default"/>
    <w:rsid w:val="001C1F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rsid w:val="003A548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fr-FR" w:bidi="fr-FR"/>
    </w:rPr>
  </w:style>
  <w:style w:type="paragraph" w:customStyle="1" w:styleId="Framecontents">
    <w:name w:val="Frame contents"/>
    <w:basedOn w:val="Normal"/>
    <w:rsid w:val="003A548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fr-FR" w:bidi="fr-FR"/>
    </w:rPr>
  </w:style>
  <w:style w:type="paragraph" w:styleId="TM2">
    <w:name w:val="toc 2"/>
    <w:basedOn w:val="Normal"/>
    <w:next w:val="Normal"/>
    <w:autoRedefine/>
    <w:uiPriority w:val="39"/>
    <w:unhideWhenUsed/>
    <w:rsid w:val="00890564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890564"/>
    <w:pPr>
      <w:spacing w:after="100"/>
      <w:ind w:left="440"/>
    </w:pPr>
  </w:style>
  <w:style w:type="paragraph" w:styleId="Commentaire">
    <w:name w:val="annotation text"/>
    <w:basedOn w:val="Normal"/>
    <w:link w:val="CommentaireCar"/>
    <w:uiPriority w:val="99"/>
    <w:rsid w:val="00B27DD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B27DD2"/>
    <w:rPr>
      <w:rFonts w:ascii="Arial" w:eastAsia="Times New Roman" w:hAnsi="Arial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9688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42BB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65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learningapps.org/view16365395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s://learningapps.org/view18016386" TargetMode="External"/><Relationship Id="rId38" Type="http://schemas.openxmlformats.org/officeDocument/2006/relationships/image" Target="media/image23.png"/><Relationship Id="rId46" Type="http://schemas.openxmlformats.org/officeDocument/2006/relationships/hyperlink" Target="https://learningapps.org/view935519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view7366438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learningapps.org/view1016156" TargetMode="External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2.gif"/><Relationship Id="rId40" Type="http://schemas.openxmlformats.org/officeDocument/2006/relationships/image" Target="media/image25.png"/><Relationship Id="rId45" Type="http://schemas.openxmlformats.org/officeDocument/2006/relationships/hyperlink" Target="https://learningapps.org/view9355000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hyperlink" Target="https://learningapps.org/view14239065" TargetMode="External"/><Relationship Id="rId36" Type="http://schemas.openxmlformats.org/officeDocument/2006/relationships/hyperlink" Target="https://learningapps.org/view7194001" TargetMode="External"/><Relationship Id="rId49" Type="http://schemas.openxmlformats.org/officeDocument/2006/relationships/image" Target="media/image31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hyperlink" Target="https://learningapps.org/view1704010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learningapps.org/view13509464" TargetMode="External"/><Relationship Id="rId35" Type="http://schemas.openxmlformats.org/officeDocument/2006/relationships/hyperlink" Target="https://learningapps.org/view18745988" TargetMode="External"/><Relationship Id="rId43" Type="http://schemas.openxmlformats.org/officeDocument/2006/relationships/image" Target="media/image28.png"/><Relationship Id="rId48" Type="http://schemas.openxmlformats.org/officeDocument/2006/relationships/hyperlink" Target="https://learningapps.org/view17039146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learningapps.org/view7604921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MA\Desktop\Mod&#232;le%20cours.dotx" TargetMode="External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28575">
          <a:solidFill>
            <a:srgbClr val="C0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A6442-2238-446B-B4B6-45B4F5823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cours</Template>
  <TotalTime>548</TotalTime>
  <Pages>15</Pages>
  <Words>2756</Words>
  <Characters>15163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CFA</Company>
  <LinksUpToDate>false</LinksUpToDate>
  <CharactersWithSpaces>17884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Vasseur Elodie</dc:creator>
  <cp:keywords/>
  <dc:description/>
  <cp:lastModifiedBy>doussin81mh1</cp:lastModifiedBy>
  <cp:revision>29</cp:revision>
  <cp:lastPrinted>2022-10-21T17:57:00Z</cp:lastPrinted>
  <dcterms:created xsi:type="dcterms:W3CDTF">2022-10-24T07:32:00Z</dcterms:created>
  <dcterms:modified xsi:type="dcterms:W3CDTF">2022-10-24T16:47:00Z</dcterms:modified>
</cp:coreProperties>
</file>