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FEE041" w14:textId="70D10FEF" w:rsidR="004220A4" w:rsidRDefault="00FF2B41" w:rsidP="002906A5">
      <w:pPr>
        <w:jc w:val="left"/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35200" behindDoc="0" locked="0" layoutInCell="1" allowOverlap="1" wp14:anchorId="36B6CFC0" wp14:editId="71CB836E">
                <wp:simplePos x="0" y="0"/>
                <wp:positionH relativeFrom="page">
                  <wp:posOffset>7334250</wp:posOffset>
                </wp:positionH>
                <wp:positionV relativeFrom="page">
                  <wp:posOffset>552450</wp:posOffset>
                </wp:positionV>
                <wp:extent cx="2638425" cy="1076325"/>
                <wp:effectExtent l="0" t="0" r="9525" b="9525"/>
                <wp:wrapNone/>
                <wp:docPr id="21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384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4F5510" w14:textId="706EBE84" w:rsidR="00A537EB" w:rsidRPr="001C5B2D" w:rsidRDefault="001C5B2D" w:rsidP="00134964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2"/>
                                <w:szCs w:val="28"/>
                                <w:lang w:val="ru-RU"/>
                              </w:rPr>
                            </w:pPr>
                            <w:r w:rsidRPr="001C5B2D">
                              <w:rPr>
                                <w:rFonts w:ascii="Times New Roman" w:hAnsi="Times New Roman"/>
                                <w:b/>
                                <w:color w:val="7030A0"/>
                                <w:sz w:val="22"/>
                                <w:szCs w:val="20"/>
                                <w:lang w:val="ru-RU" w:eastAsia="ru-RU"/>
                              </w:rPr>
                              <w:t xml:space="preserve">Муниципальное дошкольное образовательное автономное учреждение </w:t>
                            </w:r>
                            <w:r w:rsidRPr="001C5B2D">
                              <w:rPr>
                                <w:rFonts w:ascii="Times New Roman" w:hAnsi="Times New Roman"/>
                                <w:b/>
                                <w:color w:val="7030A0"/>
                                <w:sz w:val="22"/>
                                <w:szCs w:val="20"/>
                                <w:lang w:val="ru-RU" w:eastAsia="ru-RU"/>
                              </w:rPr>
                              <w:br/>
                              <w:t>«Детский сад № 12</w:t>
                            </w:r>
                            <w:r w:rsidR="00FF2B41">
                              <w:rPr>
                                <w:rFonts w:ascii="Times New Roman" w:hAnsi="Times New Roman"/>
                                <w:b/>
                                <w:color w:val="7030A0"/>
                                <w:sz w:val="22"/>
                                <w:szCs w:val="20"/>
                                <w:lang w:val="ru-RU" w:eastAsia="ru-RU"/>
                              </w:rPr>
                              <w:t xml:space="preserve"> «Журавушка</w:t>
                            </w:r>
                            <w:r w:rsidRPr="001C5B2D">
                              <w:rPr>
                                <w:rFonts w:ascii="Times New Roman" w:hAnsi="Times New Roman"/>
                                <w:b/>
                                <w:color w:val="7030A0"/>
                                <w:sz w:val="22"/>
                                <w:szCs w:val="20"/>
                                <w:lang w:val="ru-RU" w:eastAsia="ru-RU"/>
                              </w:rPr>
                              <w:t>»</w:t>
                            </w:r>
                            <w:r w:rsidR="00FF2B41">
                              <w:rPr>
                                <w:rFonts w:ascii="Times New Roman" w:hAnsi="Times New Roman"/>
                                <w:b/>
                                <w:color w:val="7030A0"/>
                                <w:sz w:val="22"/>
                                <w:szCs w:val="20"/>
                                <w:lang w:val="ru-RU" w:eastAsia="ru-RU"/>
                              </w:rPr>
                              <w:t xml:space="preserve"> комбинированного вида г. Орска»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B6CFC0" id="_x0000_t202" coordsize="21600,21600" o:spt="202" path="m,l,21600r21600,l21600,xe">
                <v:stroke joinstyle="miter"/>
                <v:path gradientshapeok="t" o:connecttype="rect"/>
              </v:shapetype>
              <v:shape id="Text Box 255" o:spid="_x0000_s1026" type="#_x0000_t202" style="position:absolute;margin-left:577.5pt;margin-top:43.5pt;width:207.75pt;height:84.75pt;z-index:2516352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" filled="f" stroked="f" strokeweight="0" insetpen="t">
                <o:lock v:ext="edit" shapetype="t"/>
                <v:textbox inset="2.85pt,2.85pt,2.85pt,2.85pt">
                  <w:txbxContent>
                    <w:p w14:paraId="514F5510" w14:textId="706EBE84" w:rsidR="00A537EB" w:rsidRPr="001C5B2D" w:rsidRDefault="001C5B2D" w:rsidP="00134964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2"/>
                          <w:szCs w:val="28"/>
                          <w:lang w:val="ru-RU"/>
                        </w:rPr>
                      </w:pPr>
                      <w:r w:rsidRPr="001C5B2D">
                        <w:rPr>
                          <w:rFonts w:ascii="Times New Roman" w:hAnsi="Times New Roman"/>
                          <w:b/>
                          <w:color w:val="7030A0"/>
                          <w:sz w:val="22"/>
                          <w:szCs w:val="20"/>
                          <w:lang w:val="ru-RU" w:eastAsia="ru-RU"/>
                        </w:rPr>
                        <w:t xml:space="preserve">Муниципальное дошкольное образовательное автономное учреждение </w:t>
                      </w:r>
                      <w:r w:rsidRPr="001C5B2D">
                        <w:rPr>
                          <w:rFonts w:ascii="Times New Roman" w:hAnsi="Times New Roman"/>
                          <w:b/>
                          <w:color w:val="7030A0"/>
                          <w:sz w:val="22"/>
                          <w:szCs w:val="20"/>
                          <w:lang w:val="ru-RU" w:eastAsia="ru-RU"/>
                        </w:rPr>
                        <w:br/>
                        <w:t>«Детский сад № 12</w:t>
                      </w:r>
                      <w:r w:rsidR="00FF2B41">
                        <w:rPr>
                          <w:rFonts w:ascii="Times New Roman" w:hAnsi="Times New Roman"/>
                          <w:b/>
                          <w:color w:val="7030A0"/>
                          <w:sz w:val="22"/>
                          <w:szCs w:val="20"/>
                          <w:lang w:val="ru-RU" w:eastAsia="ru-RU"/>
                        </w:rPr>
                        <w:t xml:space="preserve"> «Журавушка</w:t>
                      </w:r>
                      <w:r w:rsidRPr="001C5B2D">
                        <w:rPr>
                          <w:rFonts w:ascii="Times New Roman" w:hAnsi="Times New Roman"/>
                          <w:b/>
                          <w:color w:val="7030A0"/>
                          <w:sz w:val="22"/>
                          <w:szCs w:val="20"/>
                          <w:lang w:val="ru-RU" w:eastAsia="ru-RU"/>
                        </w:rPr>
                        <w:t>»</w:t>
                      </w:r>
                      <w:r w:rsidR="00FF2B41">
                        <w:rPr>
                          <w:rFonts w:ascii="Times New Roman" w:hAnsi="Times New Roman"/>
                          <w:b/>
                          <w:color w:val="7030A0"/>
                          <w:sz w:val="22"/>
                          <w:szCs w:val="20"/>
                          <w:lang w:val="ru-RU" w:eastAsia="ru-RU"/>
                        </w:rPr>
                        <w:t xml:space="preserve"> комбинированного вида г. Орска»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72C8">
        <w:rPr>
          <w:noProof/>
          <w:sz w:val="36"/>
          <w:szCs w:val="36"/>
          <w:lang w:val="ru-RU" w:eastAsia="ru-RU"/>
        </w:rPr>
        <mc:AlternateContent>
          <mc:Choice Requires="wps">
            <w:drawing>
              <wp:anchor distT="36576" distB="36576" distL="36576" distR="36576" simplePos="0" relativeHeight="251547136" behindDoc="0" locked="0" layoutInCell="1" allowOverlap="1" wp14:anchorId="02DBEC2E" wp14:editId="4A0053A9">
                <wp:simplePos x="0" y="0"/>
                <wp:positionH relativeFrom="page">
                  <wp:posOffset>7324090</wp:posOffset>
                </wp:positionH>
                <wp:positionV relativeFrom="page">
                  <wp:posOffset>6967220</wp:posOffset>
                </wp:positionV>
                <wp:extent cx="2139950" cy="233045"/>
                <wp:effectExtent l="0" t="4445" r="3810" b="635"/>
                <wp:wrapNone/>
                <wp:docPr id="28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EEC301" w14:textId="77777777" w:rsidR="00A537EB" w:rsidRPr="00FF0996" w:rsidRDefault="00A537EB">
                            <w:pPr>
                              <w:pStyle w:val="21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BEC2E" id="Text Box 251" o:spid="_x0000_s1027" type="#_x0000_t202" style="position:absolute;margin-left:576.7pt;margin-top:548.6pt;width:168.5pt;height:18.35pt;z-index:2515471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" filled="f" stroked="f" strokeweight="0" insetpen="t">
                <o:lock v:ext="edit" shapetype="t"/>
                <v:textbox style="mso-fit-shape-to-text:t" inset="2.85pt,2.85pt,2.85pt,2.85pt">
                  <w:txbxContent>
                    <w:p w14:paraId="08EEC301" w14:textId="77777777" w:rsidR="00A537EB" w:rsidRPr="00FF0996" w:rsidRDefault="00A537EB">
                      <w:pPr>
                        <w:pStyle w:val="21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72C8">
        <w:rPr>
          <w:noProof/>
          <w:sz w:val="36"/>
          <w:szCs w:val="36"/>
          <w:lang w:val="ru-RU" w:eastAsia="ru-RU"/>
        </w:rPr>
        <mc:AlternateContent>
          <mc:Choice Requires="wps">
            <w:drawing>
              <wp:anchor distT="36576" distB="36576" distL="36576" distR="36576" simplePos="0" relativeHeight="251568640" behindDoc="0" locked="0" layoutInCell="1" allowOverlap="1" wp14:anchorId="09966805" wp14:editId="6A214854">
                <wp:simplePos x="0" y="0"/>
                <wp:positionH relativeFrom="page">
                  <wp:posOffset>7324090</wp:posOffset>
                </wp:positionH>
                <wp:positionV relativeFrom="page">
                  <wp:posOffset>6050915</wp:posOffset>
                </wp:positionV>
                <wp:extent cx="2139950" cy="316865"/>
                <wp:effectExtent l="0" t="2540" r="3810" b="4445"/>
                <wp:wrapNone/>
                <wp:docPr id="27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02E831" w14:textId="102029D8" w:rsidR="00A537EB" w:rsidRPr="00FF0996" w:rsidRDefault="00A537EB">
                            <w:pPr>
                              <w:pStyle w:val="a7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66805" id="Text Box 256" o:spid="_x0000_s1028" type="#_x0000_t202" style="position:absolute;margin-left:576.7pt;margin-top:476.45pt;width:168.5pt;height:24.95pt;z-index:2515686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" filled="f" stroked="f" strokeweight="0" insetpen="t">
                <o:lock v:ext="edit" shapetype="t"/>
                <v:textbox style="mso-fit-shape-to-text:t" inset="2.85pt,2.85pt,2.85pt,2.85pt">
                  <w:txbxContent>
                    <w:p w14:paraId="1F02E831" w14:textId="102029D8" w:rsidR="00A537EB" w:rsidRPr="00FF0996" w:rsidRDefault="00A537EB">
                      <w:pPr>
                        <w:pStyle w:val="a7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06A5">
        <w:t xml:space="preserve"> </w:t>
      </w:r>
      <w:r w:rsidR="001472C8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540992" behindDoc="0" locked="0" layoutInCell="1" allowOverlap="1" wp14:anchorId="19E0A76B" wp14:editId="5A8372BC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19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DA6B1" id="Rectangle 12" o:spid="_x0000_s1026" style="position:absolute;margin-left:341.95pt;margin-top:517.15pt;width:108pt;height:54pt;z-index:251540992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</w:p>
    <w:p w14:paraId="2EEDEF36" w14:textId="1F5D3B1D" w:rsidR="004220A4" w:rsidRPr="007E5F95" w:rsidRDefault="000D1458" w:rsidP="004220A4">
      <w:pPr>
        <w:rPr>
          <w:lang w:val="ru-RU"/>
        </w:rPr>
      </w:pPr>
      <w:r>
        <w:rPr>
          <w:noProof/>
          <w:sz w:val="36"/>
          <w:szCs w:val="36"/>
          <w:lang w:val="ru-RU" w:eastAsia="ru-RU"/>
        </w:rPr>
        <mc:AlternateContent>
          <mc:Choice Requires="wps">
            <w:drawing>
              <wp:anchor distT="36576" distB="36576" distL="36576" distR="36576" simplePos="0" relativeHeight="251598336" behindDoc="0" locked="0" layoutInCell="1" allowOverlap="1" wp14:anchorId="0890E595" wp14:editId="53D6587B">
                <wp:simplePos x="0" y="0"/>
                <wp:positionH relativeFrom="page">
                  <wp:posOffset>704850</wp:posOffset>
                </wp:positionH>
                <wp:positionV relativeFrom="page">
                  <wp:posOffset>962025</wp:posOffset>
                </wp:positionV>
                <wp:extent cx="2600325" cy="390525"/>
                <wp:effectExtent l="0" t="0" r="9525" b="9525"/>
                <wp:wrapNone/>
                <wp:docPr id="30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003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E5B27C" w14:textId="26298BAD" w:rsidR="00A537EB" w:rsidRPr="008D63FB" w:rsidRDefault="000D1458" w:rsidP="008A65CF">
                            <w:pPr>
                              <w:pStyle w:val="4"/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lang w:val="ru-RU"/>
                              </w:rPr>
                            </w:pPr>
                            <w:r w:rsidRPr="000D1458">
                              <w:rPr>
                                <w:rFonts w:ascii="Times New Roman" w:hAnsi="Times New Roman" w:cs="Times New Roman"/>
                                <w:color w:val="7030A0"/>
                                <w:lang w:val="ru-RU"/>
                              </w:rPr>
                              <w:t>Практические рекомендации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0E595" id="Text Box 254" o:spid="_x0000_s1029" type="#_x0000_t202" style="position:absolute;left:0;text-align:left;margin-left:55.5pt;margin-top:75.75pt;width:204.75pt;height:30.75pt;z-index:2515983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" filled="f" stroked="f" strokeweight="0" insetpen="t">
                <o:lock v:ext="edit" shapetype="t"/>
                <v:textbox inset="2.85pt,2.85pt,2.85pt,2.85pt">
                  <w:txbxContent>
                    <w:p w14:paraId="2EE5B27C" w14:textId="26298BAD" w:rsidR="00A537EB" w:rsidRPr="008D63FB" w:rsidRDefault="000D1458" w:rsidP="008A65CF">
                      <w:pPr>
                        <w:pStyle w:val="4"/>
                        <w:jc w:val="center"/>
                        <w:rPr>
                          <w:rFonts w:ascii="Times New Roman" w:hAnsi="Times New Roman" w:cs="Times New Roman"/>
                          <w:color w:val="7030A0"/>
                          <w:lang w:val="ru-RU"/>
                        </w:rPr>
                      </w:pPr>
                      <w:r w:rsidRPr="000D1458">
                        <w:rPr>
                          <w:rFonts w:ascii="Times New Roman" w:hAnsi="Times New Roman" w:cs="Times New Roman"/>
                          <w:color w:val="7030A0"/>
                          <w:lang w:val="ru-RU"/>
                        </w:rPr>
                        <w:t>Практические рекомендации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8FEBD09" w14:textId="682D86D8" w:rsidR="004220A4" w:rsidRPr="004220A4" w:rsidRDefault="0085399F" w:rsidP="004220A4"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577856" behindDoc="0" locked="0" layoutInCell="1" allowOverlap="1" wp14:anchorId="3D09FB2E" wp14:editId="4E0C1469">
                <wp:simplePos x="0" y="0"/>
                <wp:positionH relativeFrom="page">
                  <wp:posOffset>3810000</wp:posOffset>
                </wp:positionH>
                <wp:positionV relativeFrom="page">
                  <wp:posOffset>1171575</wp:posOffset>
                </wp:positionV>
                <wp:extent cx="2867025" cy="4733925"/>
                <wp:effectExtent l="0" t="0" r="9525" b="9525"/>
                <wp:wrapNone/>
                <wp:docPr id="22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67025" cy="473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11613A" w14:textId="18BF5DE6" w:rsidR="00A537EB" w:rsidRPr="004923C5" w:rsidRDefault="004923C5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aps/>
                                <w:color w:val="7030A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4923C5">
                              <w:rPr>
                                <w:rFonts w:ascii="Times New Roman" w:hAnsi="Times New Roman" w:cs="Times New Roman"/>
                                <w:caps/>
                                <w:color w:val="7030A0"/>
                                <w:lang w:val="ru-RU"/>
                              </w:rPr>
                              <w:t>Эффективное взаимодействие учителя-логопеда и специалистов ДОУ — залог успешного речевого развития детей. Только совместными усилиями можно создать условия, обеспечивающие всестороннее развитие личности ребенка и устранение возможных речевых проблем.</w:t>
                            </w:r>
                          </w:p>
                          <w:p w14:paraId="132F1BF4" w14:textId="77777777" w:rsidR="00453E81" w:rsidRDefault="00453E81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aps/>
                                <w:color w:val="7030A0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14:paraId="4C0DA8A0" w14:textId="3CF20D33" w:rsidR="002906A5" w:rsidRPr="00FF0996" w:rsidRDefault="0085399F">
                            <w:pPr>
                              <w:pStyle w:val="a6"/>
                              <w:rPr>
                                <w:caps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F12D2D" wp14:editId="7800FA4D">
                                  <wp:extent cx="2495550" cy="1817055"/>
                                  <wp:effectExtent l="0" t="0" r="0" b="0"/>
                                  <wp:docPr id="983353035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3353035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9435" cy="1834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9FB2E" id="Text Box 257" o:spid="_x0000_s1030" type="#_x0000_t202" style="position:absolute;left:0;text-align:left;margin-left:300pt;margin-top:92.25pt;width:225.75pt;height:372.75pt;z-index:2515778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" filled="f" stroked="f" strokeweight="0" insetpen="t">
                <o:lock v:ext="edit" shapetype="t"/>
                <v:textbox inset="2.85pt,2.85pt,2.85pt,2.85pt">
                  <w:txbxContent>
                    <w:p w14:paraId="2211613A" w14:textId="18BF5DE6" w:rsidR="00A537EB" w:rsidRPr="004923C5" w:rsidRDefault="004923C5">
                      <w:pPr>
                        <w:pStyle w:val="a6"/>
                        <w:rPr>
                          <w:rFonts w:ascii="Times New Roman" w:hAnsi="Times New Roman" w:cs="Times New Roman"/>
                          <w:caps/>
                          <w:color w:val="7030A0"/>
                          <w:sz w:val="32"/>
                          <w:szCs w:val="32"/>
                          <w:lang w:val="ru-RU"/>
                        </w:rPr>
                      </w:pPr>
                      <w:r w:rsidRPr="004923C5">
                        <w:rPr>
                          <w:rFonts w:ascii="Times New Roman" w:hAnsi="Times New Roman" w:cs="Times New Roman"/>
                          <w:caps/>
                          <w:color w:val="7030A0"/>
                          <w:lang w:val="ru-RU"/>
                        </w:rPr>
                        <w:t>Эффективное взаимодействие учителя-логопеда и специалистов ДОУ — залог успешного речевого развития детей. Только совместными усилиями можно создать условия, обеспечивающие всестороннее развитие личности ребенка и устранение возможных речевых проблем.</w:t>
                      </w:r>
                    </w:p>
                    <w:p w14:paraId="132F1BF4" w14:textId="77777777" w:rsidR="00453E81" w:rsidRDefault="00453E81">
                      <w:pPr>
                        <w:pStyle w:val="a6"/>
                        <w:rPr>
                          <w:rFonts w:ascii="Times New Roman" w:hAnsi="Times New Roman" w:cs="Times New Roman"/>
                          <w:caps/>
                          <w:color w:val="7030A0"/>
                          <w:sz w:val="20"/>
                          <w:szCs w:val="20"/>
                          <w:lang w:val="ru-RU"/>
                        </w:rPr>
                      </w:pPr>
                    </w:p>
                    <w:p w14:paraId="4C0DA8A0" w14:textId="3CF20D33" w:rsidR="002906A5" w:rsidRPr="00FF0996" w:rsidRDefault="0085399F">
                      <w:pPr>
                        <w:pStyle w:val="a6"/>
                        <w:rPr>
                          <w:caps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F12D2D" wp14:editId="7800FA4D">
                            <wp:extent cx="2495550" cy="1817055"/>
                            <wp:effectExtent l="0" t="0" r="0" b="0"/>
                            <wp:docPr id="983353035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3353035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9435" cy="18344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FA6FAFA" w14:textId="553B8A17" w:rsidR="004220A4" w:rsidRPr="004220A4" w:rsidRDefault="000D1458" w:rsidP="002906A5">
      <w:pPr>
        <w:jc w:val="left"/>
        <w:rPr>
          <w:lang w:val="ru-RU"/>
        </w:rPr>
      </w:pPr>
      <w:r w:rsidRPr="00945B92">
        <w:rPr>
          <w:noProof/>
          <w:color w:val="00B0F0"/>
          <w:lang w:val="ru-RU" w:eastAsia="ru-RU"/>
        </w:rPr>
        <mc:AlternateContent>
          <mc:Choice Requires="wpg">
            <w:drawing>
              <wp:anchor distT="0" distB="0" distL="114300" distR="114300" simplePos="0" relativeHeight="251585024" behindDoc="0" locked="0" layoutInCell="1" allowOverlap="1" wp14:anchorId="7FD57F58" wp14:editId="4DBBD7AC">
                <wp:simplePos x="0" y="0"/>
                <wp:positionH relativeFrom="page">
                  <wp:posOffset>847725</wp:posOffset>
                </wp:positionH>
                <wp:positionV relativeFrom="page">
                  <wp:posOffset>1447799</wp:posOffset>
                </wp:positionV>
                <wp:extent cx="2303318" cy="83185"/>
                <wp:effectExtent l="0" t="0" r="20955" b="12065"/>
                <wp:wrapNone/>
                <wp:docPr id="15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2303318" cy="83185"/>
                          <a:chOff x="184343" y="201168"/>
                          <a:chExt cx="21305" cy="822"/>
                        </a:xfrm>
                      </wpg:grpSpPr>
                      <wps:wsp>
                        <wps:cNvPr id="16" name="Rectangle 26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" y="201168"/>
                            <a:ext cx="7101" cy="822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 w="0" algn="in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Rectangle 26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1444" y="201168"/>
                            <a:ext cx="7102" cy="82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0" algn="in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" name="Rectangle 26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8546" y="201168"/>
                            <a:ext cx="7102" cy="822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 w="0" algn="in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06501" id="Group 260" o:spid="_x0000_s1026" style="position:absolute;margin-left:66.75pt;margin-top:114pt;width:181.35pt;height:6.55pt;flip:y;z-index:251585024;mso-position-horizontal-relative:page;mso-position-vertical-relative:page" coordorigin="184343,201168" coordsize="21305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">
                <v:rect id="Rectangle 261" o:spid="_x0000_s1027" style="position:absolute;left:184343;top:201168;width:7101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" fillcolor="#fc0" strokecolor="#002060" strokeweight="0" insetpen="t">
                  <v:shadow color="#ccc"/>
                  <o:lock v:ext="edit" shapetype="t"/>
                  <v:textbox inset="2.88pt,2.88pt,2.88pt,2.88pt"/>
                </v:rect>
                <v:rect id="Rectangle 262" o:spid="_x0000_s1028" style="position:absolute;left:191444;top:201168;width:710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" fillcolor="#f90" strokecolor="#002060" strokeweight="0" insetpen="t">
                  <v:shadow color="#ccc"/>
                  <o:lock v:ext="edit" shapetype="t"/>
                  <v:textbox inset="2.88pt,2.88pt,2.88pt,2.88pt"/>
                </v:rect>
                <v:rect id="Rectangle 263" o:spid="_x0000_s1029" style="position:absolute;left:198546;top:201168;width:710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" fillcolor="#669" strokecolor="#002060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 w:rsidR="000911AD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90144" behindDoc="0" locked="0" layoutInCell="1" allowOverlap="1" wp14:anchorId="1326673D" wp14:editId="1AE5AEE4">
                <wp:simplePos x="0" y="0"/>
                <wp:positionH relativeFrom="page">
                  <wp:posOffset>7324090</wp:posOffset>
                </wp:positionH>
                <wp:positionV relativeFrom="page">
                  <wp:posOffset>1429790</wp:posOffset>
                </wp:positionV>
                <wp:extent cx="2520950" cy="82550"/>
                <wp:effectExtent l="0" t="0" r="0" b="0"/>
                <wp:wrapNone/>
                <wp:docPr id="23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0" cy="82550"/>
                          <a:chOff x="251460" y="201168"/>
                          <a:chExt cx="21396" cy="822"/>
                        </a:xfrm>
                      </wpg:grpSpPr>
                      <wps:wsp>
                        <wps:cNvPr id="24" name="Rectangle 26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1460" y="201168"/>
                            <a:ext cx="7132" cy="822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" name="Rectangle 26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8592" y="201168"/>
                            <a:ext cx="7132" cy="82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Rectangle 26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65724" y="201168"/>
                            <a:ext cx="7132" cy="822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B1A74" id="Group 264" o:spid="_x0000_s1026" style="position:absolute;margin-left:576.7pt;margin-top:112.6pt;width:198.5pt;height:6.5pt;z-index:251590144;mso-position-horizontal-relative:page;mso-position-vertical-relative:page" coordorigin="251460,201168" coordsize="2139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">
                <v:rect id="Rectangle 265" o:spid="_x0000_s1027" style="position:absolute;left:251460;top:201168;width:713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266" o:spid="_x0000_s1028" style="position:absolute;left:258592;top:201168;width:713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267" o:spid="_x0000_s1029" style="position:absolute;left:265724;top:201168;width:713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 w:rsidR="00A40230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552256" behindDoc="0" locked="0" layoutInCell="1" allowOverlap="1" wp14:anchorId="590BA289" wp14:editId="65F40694">
                <wp:simplePos x="0" y="0"/>
                <wp:positionH relativeFrom="page">
                  <wp:posOffset>7323455</wp:posOffset>
                </wp:positionH>
                <wp:positionV relativeFrom="page">
                  <wp:posOffset>1526540</wp:posOffset>
                </wp:positionV>
                <wp:extent cx="2587625" cy="5672455"/>
                <wp:effectExtent l="0" t="0" r="3175" b="4445"/>
                <wp:wrapNone/>
                <wp:docPr id="29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87625" cy="567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C7E24F" w14:textId="77777777" w:rsidR="004220A4" w:rsidRPr="004220A4" w:rsidRDefault="004220A4" w:rsidP="004220A4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1F5A80E7" w14:textId="77777777" w:rsidR="00FF2B41" w:rsidRDefault="00FF2B41" w:rsidP="000911AD">
                            <w:pPr>
                              <w:pStyle w:val="2"/>
                              <w:jc w:val="center"/>
                              <w:rPr>
                                <w:color w:val="7030A0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14:paraId="733C5AB1" w14:textId="77777777" w:rsidR="00FF2B41" w:rsidRDefault="00FF2B41" w:rsidP="000911AD">
                            <w:pPr>
                              <w:pStyle w:val="2"/>
                              <w:jc w:val="center"/>
                              <w:rPr>
                                <w:color w:val="7030A0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14:paraId="7341BFBF" w14:textId="1C65724C" w:rsidR="004220A4" w:rsidRDefault="007E5F95" w:rsidP="000911AD">
                            <w:pPr>
                              <w:pStyle w:val="2"/>
                              <w:jc w:val="center"/>
                              <w:rPr>
                                <w:color w:val="7030A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8D63FB">
                              <w:rPr>
                                <w:color w:val="7030A0"/>
                                <w:sz w:val="28"/>
                                <w:szCs w:val="28"/>
                                <w:lang w:val="ru-RU"/>
                              </w:rPr>
                              <w:t>«</w:t>
                            </w:r>
                            <w:r w:rsidR="00AE7982">
                              <w:rPr>
                                <w:color w:val="7030A0"/>
                                <w:sz w:val="28"/>
                                <w:szCs w:val="28"/>
                                <w:lang w:val="ru-RU"/>
                              </w:rPr>
                              <w:t>Взаимодействие учителя-логопеда и специалистов ДОУ</w:t>
                            </w:r>
                            <w:r w:rsidR="00AD103E" w:rsidRPr="008D63FB">
                              <w:rPr>
                                <w:color w:val="7030A0"/>
                                <w:sz w:val="28"/>
                                <w:szCs w:val="28"/>
                                <w:lang w:val="ru-RU"/>
                              </w:rPr>
                              <w:t>»</w:t>
                            </w:r>
                          </w:p>
                          <w:p w14:paraId="2E5EE51F" w14:textId="655DF048" w:rsidR="00E8023D" w:rsidRDefault="000D1458" w:rsidP="000D1458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 w:rsidRPr="000D1458"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2C3ED6D0" wp14:editId="0089DD03">
                                  <wp:extent cx="2171700" cy="2895416"/>
                                  <wp:effectExtent l="0" t="0" r="0" b="635"/>
                                  <wp:docPr id="691033993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3760" cy="2924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88A2D8" w14:textId="77777777" w:rsidR="00E8023D" w:rsidRPr="00E8023D" w:rsidRDefault="00E8023D" w:rsidP="00E8023D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0D17AE3C" w14:textId="77777777" w:rsidR="00FF2B41" w:rsidRPr="008D63FB" w:rsidRDefault="00FF2B41" w:rsidP="00FF2B41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aps/>
                                <w:color w:val="7030A0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aps/>
                                <w:color w:val="7030A0"/>
                                <w:sz w:val="20"/>
                                <w:szCs w:val="20"/>
                                <w:lang w:val="ru-RU"/>
                              </w:rPr>
                              <w:t>Подготовила: Гринцова Т.П. учитель-логопед</w:t>
                            </w:r>
                          </w:p>
                          <w:p w14:paraId="59DBDE02" w14:textId="7BFE6A67" w:rsidR="00A40230" w:rsidRDefault="00A40230" w:rsidP="004220A4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62E0CCA4" w14:textId="77777777" w:rsidR="00E8023D" w:rsidRDefault="00E8023D" w:rsidP="004220A4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52D1A19C" w14:textId="77777777" w:rsidR="002E1A6F" w:rsidRPr="00E8023D" w:rsidRDefault="002E1A6F" w:rsidP="002E1A6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7030A0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14:paraId="4F31D2A2" w14:textId="77777777" w:rsidR="00A40230" w:rsidRPr="008D63FB" w:rsidRDefault="002E1A6F" w:rsidP="002E1A6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7030A0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8D63FB">
                              <w:rPr>
                                <w:b/>
                                <w:i/>
                                <w:color w:val="7030A0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                             </w:t>
                            </w:r>
                          </w:p>
                          <w:p w14:paraId="456A7F72" w14:textId="77777777" w:rsidR="00A40230" w:rsidRPr="00A40230" w:rsidRDefault="00A40230" w:rsidP="00A40230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</w:p>
                          <w:p w14:paraId="21A81627" w14:textId="77777777" w:rsidR="004220A4" w:rsidRPr="00A40230" w:rsidRDefault="00A40230" w:rsidP="00A40230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BA289" id="Text Box 252" o:spid="_x0000_s1031" type="#_x0000_t202" style="position:absolute;margin-left:576.65pt;margin-top:120.2pt;width:203.75pt;height:446.65pt;z-index:2515522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" filled="f" stroked="f" strokeweight="0" insetpen="t">
                <o:lock v:ext="edit" shapetype="t"/>
                <v:textbox inset="2.85pt,2.85pt,2.85pt,2.85pt">
                  <w:txbxContent>
                    <w:p w14:paraId="34C7E24F" w14:textId="77777777" w:rsidR="004220A4" w:rsidRPr="004220A4" w:rsidRDefault="004220A4" w:rsidP="004220A4">
                      <w:pPr>
                        <w:rPr>
                          <w:lang w:val="ru-RU"/>
                        </w:rPr>
                      </w:pPr>
                    </w:p>
                    <w:p w14:paraId="1F5A80E7" w14:textId="77777777" w:rsidR="00FF2B41" w:rsidRDefault="00FF2B41" w:rsidP="000911AD">
                      <w:pPr>
                        <w:pStyle w:val="2"/>
                        <w:jc w:val="center"/>
                        <w:rPr>
                          <w:color w:val="7030A0"/>
                          <w:sz w:val="28"/>
                          <w:szCs w:val="28"/>
                          <w:lang w:val="ru-RU"/>
                        </w:rPr>
                      </w:pPr>
                    </w:p>
                    <w:p w14:paraId="733C5AB1" w14:textId="77777777" w:rsidR="00FF2B41" w:rsidRDefault="00FF2B41" w:rsidP="000911AD">
                      <w:pPr>
                        <w:pStyle w:val="2"/>
                        <w:jc w:val="center"/>
                        <w:rPr>
                          <w:color w:val="7030A0"/>
                          <w:sz w:val="28"/>
                          <w:szCs w:val="28"/>
                          <w:lang w:val="ru-RU"/>
                        </w:rPr>
                      </w:pPr>
                    </w:p>
                    <w:p w14:paraId="7341BFBF" w14:textId="1C65724C" w:rsidR="004220A4" w:rsidRDefault="007E5F95" w:rsidP="000911AD">
                      <w:pPr>
                        <w:pStyle w:val="2"/>
                        <w:jc w:val="center"/>
                        <w:rPr>
                          <w:color w:val="7030A0"/>
                          <w:sz w:val="28"/>
                          <w:szCs w:val="28"/>
                          <w:lang w:val="ru-RU"/>
                        </w:rPr>
                      </w:pPr>
                      <w:r w:rsidRPr="008D63FB">
                        <w:rPr>
                          <w:color w:val="7030A0"/>
                          <w:sz w:val="28"/>
                          <w:szCs w:val="28"/>
                          <w:lang w:val="ru-RU"/>
                        </w:rPr>
                        <w:t>«</w:t>
                      </w:r>
                      <w:r w:rsidR="00AE7982">
                        <w:rPr>
                          <w:color w:val="7030A0"/>
                          <w:sz w:val="28"/>
                          <w:szCs w:val="28"/>
                          <w:lang w:val="ru-RU"/>
                        </w:rPr>
                        <w:t>Взаимодействие учителя-логопеда и специалистов ДОУ</w:t>
                      </w:r>
                      <w:r w:rsidR="00AD103E" w:rsidRPr="008D63FB">
                        <w:rPr>
                          <w:color w:val="7030A0"/>
                          <w:sz w:val="28"/>
                          <w:szCs w:val="28"/>
                          <w:lang w:val="ru-RU"/>
                        </w:rPr>
                        <w:t>»</w:t>
                      </w:r>
                    </w:p>
                    <w:p w14:paraId="2E5EE51F" w14:textId="655DF048" w:rsidR="00E8023D" w:rsidRDefault="000D1458" w:rsidP="000D1458">
                      <w:pPr>
                        <w:jc w:val="center"/>
                        <w:rPr>
                          <w:lang w:val="ru-RU"/>
                        </w:rPr>
                      </w:pPr>
                      <w:r w:rsidRPr="000D1458"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2C3ED6D0" wp14:editId="0089DD03">
                            <wp:extent cx="2171700" cy="2895416"/>
                            <wp:effectExtent l="0" t="0" r="0" b="635"/>
                            <wp:docPr id="691033993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3760" cy="29248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88A2D8" w14:textId="77777777" w:rsidR="00E8023D" w:rsidRPr="00E8023D" w:rsidRDefault="00E8023D" w:rsidP="00E8023D">
                      <w:pPr>
                        <w:rPr>
                          <w:lang w:val="ru-RU"/>
                        </w:rPr>
                      </w:pPr>
                    </w:p>
                    <w:p w14:paraId="0D17AE3C" w14:textId="77777777" w:rsidR="00FF2B41" w:rsidRPr="008D63FB" w:rsidRDefault="00FF2B41" w:rsidP="00FF2B41">
                      <w:pPr>
                        <w:pStyle w:val="a6"/>
                        <w:rPr>
                          <w:rFonts w:ascii="Times New Roman" w:hAnsi="Times New Roman" w:cs="Times New Roman"/>
                          <w:caps/>
                          <w:color w:val="7030A0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caps/>
                          <w:color w:val="7030A0"/>
                          <w:sz w:val="20"/>
                          <w:szCs w:val="20"/>
                          <w:lang w:val="ru-RU"/>
                        </w:rPr>
                        <w:t>Подготовила: Гринцова Т.П. учитель-логопед</w:t>
                      </w:r>
                    </w:p>
                    <w:p w14:paraId="59DBDE02" w14:textId="7BFE6A67" w:rsidR="00A40230" w:rsidRDefault="00A40230" w:rsidP="004220A4">
                      <w:pPr>
                        <w:rPr>
                          <w:lang w:val="ru-RU"/>
                        </w:rPr>
                      </w:pPr>
                    </w:p>
                    <w:p w14:paraId="62E0CCA4" w14:textId="77777777" w:rsidR="00E8023D" w:rsidRDefault="00E8023D" w:rsidP="004220A4">
                      <w:pPr>
                        <w:rPr>
                          <w:lang w:val="ru-RU"/>
                        </w:rPr>
                      </w:pPr>
                    </w:p>
                    <w:p w14:paraId="52D1A19C" w14:textId="77777777" w:rsidR="002E1A6F" w:rsidRPr="00E8023D" w:rsidRDefault="002E1A6F" w:rsidP="002E1A6F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7030A0"/>
                          <w:sz w:val="24"/>
                          <w:szCs w:val="24"/>
                          <w:shd w:val="clear" w:color="auto" w:fill="FFFFFF"/>
                          <w:lang w:val="ru-RU"/>
                        </w:rPr>
                      </w:pPr>
                    </w:p>
                    <w:p w14:paraId="4F31D2A2" w14:textId="77777777" w:rsidR="00A40230" w:rsidRPr="008D63FB" w:rsidRDefault="002E1A6F" w:rsidP="002E1A6F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7030A0"/>
                          <w:sz w:val="28"/>
                          <w:szCs w:val="28"/>
                          <w:lang w:val="ru-RU" w:eastAsia="ru-RU"/>
                        </w:rPr>
                      </w:pPr>
                      <w:r w:rsidRPr="008D63FB">
                        <w:rPr>
                          <w:b/>
                          <w:i/>
                          <w:color w:val="7030A0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 xml:space="preserve">                             </w:t>
                      </w:r>
                    </w:p>
                    <w:p w14:paraId="456A7F72" w14:textId="77777777" w:rsidR="00A40230" w:rsidRPr="00A40230" w:rsidRDefault="00A40230" w:rsidP="00A40230">
                      <w:pPr>
                        <w:spacing w:after="0" w:line="240" w:lineRule="auto"/>
                        <w:rPr>
                          <w:noProof/>
                          <w:sz w:val="28"/>
                          <w:szCs w:val="28"/>
                          <w:lang w:val="ru-RU" w:eastAsia="ru-RU"/>
                        </w:rPr>
                      </w:pPr>
                    </w:p>
                    <w:p w14:paraId="21A81627" w14:textId="77777777" w:rsidR="004220A4" w:rsidRPr="00A40230" w:rsidRDefault="00A40230" w:rsidP="00A40230">
                      <w:pPr>
                        <w:spacing w:after="0" w:line="240" w:lineRule="auto"/>
                        <w:rPr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val="ru-RU" w:eastAsia="ru-RU"/>
                        </w:rPr>
                        <w:t xml:space="preserve">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8023D" w:rsidRPr="00E8023D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3F73AA3" w14:textId="1B263B38" w:rsidR="004220A4" w:rsidRDefault="000D1458" w:rsidP="004220A4">
      <w:r>
        <w:rPr>
          <w:noProof/>
          <w:sz w:val="36"/>
          <w:szCs w:val="36"/>
          <w:lang w:val="ru-RU" w:eastAsia="ru-RU"/>
        </w:rPr>
        <mc:AlternateContent>
          <mc:Choice Requires="wps">
            <w:drawing>
              <wp:anchor distT="36576" distB="36576" distL="36576" distR="36576" simplePos="0" relativeHeight="251562496" behindDoc="0" locked="0" layoutInCell="1" allowOverlap="1" wp14:anchorId="6B642211" wp14:editId="42CC944E">
                <wp:simplePos x="0" y="0"/>
                <wp:positionH relativeFrom="page">
                  <wp:posOffset>571500</wp:posOffset>
                </wp:positionH>
                <wp:positionV relativeFrom="page">
                  <wp:posOffset>1628775</wp:posOffset>
                </wp:positionV>
                <wp:extent cx="2581275" cy="4791075"/>
                <wp:effectExtent l="0" t="0" r="9525" b="9525"/>
                <wp:wrapNone/>
                <wp:docPr id="14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81275" cy="479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470062" w14:textId="4705B079" w:rsidR="004923C5" w:rsidRPr="000D1458" w:rsidRDefault="004923C5" w:rsidP="004923C5">
                            <w:pPr>
                              <w:shd w:val="clear" w:color="auto" w:fill="FFFFFF"/>
                              <w:tabs>
                                <w:tab w:val="left" w:pos="426"/>
                              </w:tabs>
                              <w:ind w:left="142"/>
                              <w:rPr>
                                <w:color w:val="17365D" w:themeColor="text2" w:themeShade="BF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4923C5">
                              <w:rPr>
                                <w:color w:val="000000" w:themeColor="text1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 xml:space="preserve">- </w:t>
                            </w:r>
                            <w:r w:rsidRPr="000D1458">
                              <w:rPr>
                                <w:color w:val="17365D" w:themeColor="text2" w:themeShade="BF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Регулярность занятий: Логопедические занятия должны проводиться регулярно, чтобы достичь устойчивого результата.</w:t>
                            </w:r>
                          </w:p>
                          <w:p w14:paraId="30E65CDC" w14:textId="77777777" w:rsidR="004923C5" w:rsidRPr="000D1458" w:rsidRDefault="004923C5" w:rsidP="004923C5">
                            <w:pPr>
                              <w:shd w:val="clear" w:color="auto" w:fill="FFFFFF"/>
                              <w:tabs>
                                <w:tab w:val="left" w:pos="426"/>
                              </w:tabs>
                              <w:ind w:left="142"/>
                              <w:rPr>
                                <w:color w:val="17365D" w:themeColor="text2" w:themeShade="BF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0D1458">
                              <w:rPr>
                                <w:color w:val="17365D" w:themeColor="text2" w:themeShade="BF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- Индивидуальные подходы: Каждый ребенок уникален, поэтому важно учитывать его личностные особенности при планировании занятий.</w:t>
                            </w:r>
                          </w:p>
                          <w:p w14:paraId="60F5C6A6" w14:textId="77777777" w:rsidR="004923C5" w:rsidRPr="000D1458" w:rsidRDefault="004923C5" w:rsidP="004923C5">
                            <w:pPr>
                              <w:shd w:val="clear" w:color="auto" w:fill="FFFFFF"/>
                              <w:tabs>
                                <w:tab w:val="left" w:pos="426"/>
                              </w:tabs>
                              <w:ind w:left="142"/>
                              <w:rPr>
                                <w:color w:val="17365D" w:themeColor="text2" w:themeShade="BF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0D1458">
                              <w:rPr>
                                <w:color w:val="17365D" w:themeColor="text2" w:themeShade="BF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- Игровая форма: Использование игр и игровых элементов делает процесс обучения интересным и увлекательным для детей.</w:t>
                            </w:r>
                          </w:p>
                          <w:p w14:paraId="74E11A92" w14:textId="64A26A66" w:rsidR="00A84079" w:rsidRPr="000D1458" w:rsidRDefault="004923C5" w:rsidP="004923C5">
                            <w:pPr>
                              <w:shd w:val="clear" w:color="auto" w:fill="FFFFFF"/>
                              <w:tabs>
                                <w:tab w:val="left" w:pos="426"/>
                              </w:tabs>
                              <w:ind w:left="142"/>
                              <w:rPr>
                                <w:color w:val="17365D" w:themeColor="text2" w:themeShade="BF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0D1458">
                              <w:rPr>
                                <w:color w:val="17365D" w:themeColor="text2" w:themeShade="BF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- Родительское участие: Родители играют важную роль в поддержании мотивации ребенка и закреплении полученных знаний дома.</w:t>
                            </w:r>
                          </w:p>
                          <w:p w14:paraId="7AC54B25" w14:textId="77777777" w:rsidR="00A537EB" w:rsidRPr="003A1A56" w:rsidRDefault="00A537EB" w:rsidP="00A84079">
                            <w:pPr>
                              <w:pStyle w:val="20"/>
                              <w:ind w:left="284" w:firstLine="142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42211" id="Text Box 253" o:spid="_x0000_s1032" type="#_x0000_t202" style="position:absolute;left:0;text-align:left;margin-left:45pt;margin-top:128.25pt;width:203.25pt;height:377.25pt;z-index:2515624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" filled="f" stroked="f" strokeweight="0" insetpen="t">
                <o:lock v:ext="edit" shapetype="t"/>
                <v:textbox inset="2.85pt,2.85pt,2.85pt,2.85pt">
                  <w:txbxContent>
                    <w:p w14:paraId="1A470062" w14:textId="4705B079" w:rsidR="004923C5" w:rsidRPr="000D1458" w:rsidRDefault="004923C5" w:rsidP="004923C5">
                      <w:pPr>
                        <w:shd w:val="clear" w:color="auto" w:fill="FFFFFF"/>
                        <w:tabs>
                          <w:tab w:val="left" w:pos="426"/>
                        </w:tabs>
                        <w:ind w:left="142"/>
                        <w:rPr>
                          <w:color w:val="17365D" w:themeColor="text2" w:themeShade="BF"/>
                          <w:spacing w:val="-4"/>
                          <w:sz w:val="28"/>
                          <w:szCs w:val="28"/>
                          <w:lang w:val="ru-RU"/>
                        </w:rPr>
                      </w:pPr>
                      <w:r w:rsidRPr="004923C5">
                        <w:rPr>
                          <w:color w:val="000000" w:themeColor="text1"/>
                          <w:spacing w:val="-4"/>
                          <w:sz w:val="24"/>
                          <w:szCs w:val="24"/>
                          <w:lang w:val="ru-RU"/>
                        </w:rPr>
                        <w:t xml:space="preserve">- </w:t>
                      </w:r>
                      <w:r w:rsidRPr="000D1458">
                        <w:rPr>
                          <w:color w:val="17365D" w:themeColor="text2" w:themeShade="BF"/>
                          <w:spacing w:val="-4"/>
                          <w:sz w:val="28"/>
                          <w:szCs w:val="28"/>
                          <w:lang w:val="ru-RU"/>
                        </w:rPr>
                        <w:t>Регулярность занятий: Логопедические занятия должны проводиться регулярно, чтобы достичь устойчивого результата.</w:t>
                      </w:r>
                    </w:p>
                    <w:p w14:paraId="30E65CDC" w14:textId="77777777" w:rsidR="004923C5" w:rsidRPr="000D1458" w:rsidRDefault="004923C5" w:rsidP="004923C5">
                      <w:pPr>
                        <w:shd w:val="clear" w:color="auto" w:fill="FFFFFF"/>
                        <w:tabs>
                          <w:tab w:val="left" w:pos="426"/>
                        </w:tabs>
                        <w:ind w:left="142"/>
                        <w:rPr>
                          <w:color w:val="17365D" w:themeColor="text2" w:themeShade="BF"/>
                          <w:spacing w:val="-4"/>
                          <w:sz w:val="28"/>
                          <w:szCs w:val="28"/>
                          <w:lang w:val="ru-RU"/>
                        </w:rPr>
                      </w:pPr>
                      <w:r w:rsidRPr="000D1458">
                        <w:rPr>
                          <w:color w:val="17365D" w:themeColor="text2" w:themeShade="BF"/>
                          <w:spacing w:val="-4"/>
                          <w:sz w:val="28"/>
                          <w:szCs w:val="28"/>
                          <w:lang w:val="ru-RU"/>
                        </w:rPr>
                        <w:t>- Индивидуальные подходы: Каждый ребенок уникален, поэтому важно учитывать его личностные особенности при планировании занятий.</w:t>
                      </w:r>
                    </w:p>
                    <w:p w14:paraId="60F5C6A6" w14:textId="77777777" w:rsidR="004923C5" w:rsidRPr="000D1458" w:rsidRDefault="004923C5" w:rsidP="004923C5">
                      <w:pPr>
                        <w:shd w:val="clear" w:color="auto" w:fill="FFFFFF"/>
                        <w:tabs>
                          <w:tab w:val="left" w:pos="426"/>
                        </w:tabs>
                        <w:ind w:left="142"/>
                        <w:rPr>
                          <w:color w:val="17365D" w:themeColor="text2" w:themeShade="BF"/>
                          <w:spacing w:val="-4"/>
                          <w:sz w:val="28"/>
                          <w:szCs w:val="28"/>
                          <w:lang w:val="ru-RU"/>
                        </w:rPr>
                      </w:pPr>
                      <w:r w:rsidRPr="000D1458">
                        <w:rPr>
                          <w:color w:val="17365D" w:themeColor="text2" w:themeShade="BF"/>
                          <w:spacing w:val="-4"/>
                          <w:sz w:val="28"/>
                          <w:szCs w:val="28"/>
                          <w:lang w:val="ru-RU"/>
                        </w:rPr>
                        <w:t>- Игровая форма: Использование игр и игровых элементов делает процесс обучения интересным и увлекательным для детей.</w:t>
                      </w:r>
                    </w:p>
                    <w:p w14:paraId="74E11A92" w14:textId="64A26A66" w:rsidR="00A84079" w:rsidRPr="000D1458" w:rsidRDefault="004923C5" w:rsidP="004923C5">
                      <w:pPr>
                        <w:shd w:val="clear" w:color="auto" w:fill="FFFFFF"/>
                        <w:tabs>
                          <w:tab w:val="left" w:pos="426"/>
                        </w:tabs>
                        <w:ind w:left="142"/>
                        <w:rPr>
                          <w:color w:val="17365D" w:themeColor="text2" w:themeShade="BF"/>
                          <w:spacing w:val="-4"/>
                          <w:sz w:val="28"/>
                          <w:szCs w:val="28"/>
                          <w:lang w:val="ru-RU"/>
                        </w:rPr>
                      </w:pPr>
                      <w:r w:rsidRPr="000D1458">
                        <w:rPr>
                          <w:color w:val="17365D" w:themeColor="text2" w:themeShade="BF"/>
                          <w:spacing w:val="-4"/>
                          <w:sz w:val="28"/>
                          <w:szCs w:val="28"/>
                          <w:lang w:val="ru-RU"/>
                        </w:rPr>
                        <w:t>- Родительское участие: Родители играют важную роль в поддержании мотивации ребенка и закреплении полученных знаний дома.</w:t>
                      </w:r>
                    </w:p>
                    <w:p w14:paraId="7AC54B25" w14:textId="77777777" w:rsidR="00A537EB" w:rsidRPr="003A1A56" w:rsidRDefault="00A537EB" w:rsidP="00A84079">
                      <w:pPr>
                        <w:pStyle w:val="20"/>
                        <w:ind w:left="284" w:firstLine="142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E9155AE" w14:textId="1D5D39F8" w:rsidR="00A537EB" w:rsidRDefault="008F0036" w:rsidP="002906A5">
      <w:pPr>
        <w:jc w:val="left"/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6C31B3B9" wp14:editId="00826D40">
                <wp:simplePos x="0" y="0"/>
                <wp:positionH relativeFrom="page">
                  <wp:posOffset>3927475</wp:posOffset>
                </wp:positionH>
                <wp:positionV relativeFrom="page">
                  <wp:posOffset>6130290</wp:posOffset>
                </wp:positionV>
                <wp:extent cx="2512060" cy="1036320"/>
                <wp:effectExtent l="0" t="0" r="2540" b="8890"/>
                <wp:wrapNone/>
                <wp:docPr id="2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1206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9CC4CB" w14:textId="77777777" w:rsidR="00A537EB" w:rsidRPr="006B5513" w:rsidRDefault="00134964">
                            <w:pPr>
                              <w:pStyle w:val="21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6B5513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г.</w:t>
                            </w:r>
                            <w:r w:rsidR="006B5513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="00B63517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Орск</w:t>
                            </w:r>
                          </w:p>
                          <w:p w14:paraId="23365F23" w14:textId="77777777" w:rsidR="00A537EB" w:rsidRPr="006B5513" w:rsidRDefault="00134964" w:rsidP="006B5513">
                            <w:pPr>
                              <w:pStyle w:val="21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6B5513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ул.</w:t>
                            </w:r>
                            <w:r w:rsidR="006B5513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="00B63517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Байкальская 1</w:t>
                            </w:r>
                          </w:p>
                          <w:p w14:paraId="77EC8ED0" w14:textId="77777777" w:rsidR="00A537EB" w:rsidRDefault="00B63517" w:rsidP="00B63517">
                            <w:pPr>
                              <w:pStyle w:val="21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Телефон: 376070</w:t>
                            </w:r>
                          </w:p>
                          <w:p w14:paraId="492FBE3E" w14:textId="77777777" w:rsidR="00B63517" w:rsidRPr="00B63517" w:rsidRDefault="00B63517" w:rsidP="00B63517">
                            <w:pPr>
                              <w:pStyle w:val="2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Ds12logoped@mail.ru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1B3B9" id="Text Box 250" o:spid="_x0000_s1033" type="#_x0000_t202" style="position:absolute;margin-left:309.25pt;margin-top:482.7pt;width:197.8pt;height:81.6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" filled="f" stroked="f" strokeweight="0" insetpen="t">
                <o:lock v:ext="edit" shapetype="t"/>
                <v:textbox style="mso-fit-shape-to-text:t" inset="2.85pt,2.85pt,2.85pt,2.85pt">
                  <w:txbxContent>
                    <w:p w14:paraId="129CC4CB" w14:textId="77777777" w:rsidR="00A537EB" w:rsidRPr="006B5513" w:rsidRDefault="00134964">
                      <w:pPr>
                        <w:pStyle w:val="21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6B5513">
                        <w:rPr>
                          <w:rFonts w:ascii="Times New Roman" w:hAnsi="Times New Roman" w:cs="Times New Roman"/>
                          <w:lang w:val="ru-RU"/>
                        </w:rPr>
                        <w:t>г.</w:t>
                      </w:r>
                      <w:r w:rsidR="006B5513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</w:t>
                      </w:r>
                      <w:r w:rsidR="00B63517">
                        <w:rPr>
                          <w:rFonts w:ascii="Times New Roman" w:hAnsi="Times New Roman" w:cs="Times New Roman"/>
                          <w:lang w:val="ru-RU"/>
                        </w:rPr>
                        <w:t>Орск</w:t>
                      </w:r>
                    </w:p>
                    <w:p w14:paraId="23365F23" w14:textId="77777777" w:rsidR="00A537EB" w:rsidRPr="006B5513" w:rsidRDefault="00134964" w:rsidP="006B5513">
                      <w:pPr>
                        <w:pStyle w:val="21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6B5513">
                        <w:rPr>
                          <w:rFonts w:ascii="Times New Roman" w:hAnsi="Times New Roman" w:cs="Times New Roman"/>
                          <w:lang w:val="ru-RU"/>
                        </w:rPr>
                        <w:t>ул.</w:t>
                      </w:r>
                      <w:r w:rsidR="006B5513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</w:t>
                      </w:r>
                      <w:r w:rsidR="00B63517">
                        <w:rPr>
                          <w:rFonts w:ascii="Times New Roman" w:hAnsi="Times New Roman" w:cs="Times New Roman"/>
                          <w:lang w:val="ru-RU"/>
                        </w:rPr>
                        <w:t>Байкальская 1</w:t>
                      </w:r>
                    </w:p>
                    <w:p w14:paraId="77EC8ED0" w14:textId="77777777" w:rsidR="00A537EB" w:rsidRDefault="00B63517" w:rsidP="00B63517">
                      <w:pPr>
                        <w:pStyle w:val="21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ru-RU"/>
                        </w:rPr>
                        <w:t>Телефон: 376070</w:t>
                      </w:r>
                    </w:p>
                    <w:p w14:paraId="492FBE3E" w14:textId="77777777" w:rsidR="00B63517" w:rsidRPr="00B63517" w:rsidRDefault="00B63517" w:rsidP="00B63517">
                      <w:pPr>
                        <w:pStyle w:val="2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Ds12logoped@mail.ru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37EB" w:rsidRPr="004220A4">
        <w:br w:type="page"/>
      </w:r>
      <w:r w:rsidR="0085399F">
        <w:rPr>
          <w:noProof/>
          <w:lang w:val="ru-RU"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12672" behindDoc="0" locked="0" layoutInCell="1" allowOverlap="1" wp14:anchorId="0F0922B9" wp14:editId="70B2886C">
                <wp:simplePos x="0" y="0"/>
                <wp:positionH relativeFrom="page">
                  <wp:posOffset>857250</wp:posOffset>
                </wp:positionH>
                <wp:positionV relativeFrom="page">
                  <wp:posOffset>4695825</wp:posOffset>
                </wp:positionV>
                <wp:extent cx="2533650" cy="2217420"/>
                <wp:effectExtent l="0" t="0" r="0" b="0"/>
                <wp:wrapNone/>
                <wp:docPr id="12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3650" cy="221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4AD709" w14:textId="40AED330" w:rsidR="009E09C4" w:rsidRPr="00EC20C3" w:rsidRDefault="0085399F" w:rsidP="00EC20C3">
                            <w:pPr>
                              <w:pStyle w:val="1"/>
                              <w:rPr>
                                <w:lang w:val="ru-RU"/>
                              </w:rPr>
                            </w:pPr>
                            <w:r w:rsidRPr="0085399F">
                              <w:drawing>
                                <wp:inline distT="0" distB="0" distL="0" distR="0" wp14:anchorId="0DE8C22A" wp14:editId="4293724C">
                                  <wp:extent cx="2492829" cy="1905000"/>
                                  <wp:effectExtent l="0" t="0" r="3175" b="0"/>
                                  <wp:docPr id="362289940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228994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3851" cy="19134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922B9" id="Text Box 355" o:spid="_x0000_s1034" type="#_x0000_t202" style="position:absolute;margin-left:67.5pt;margin-top:369.75pt;width:199.5pt;height:174.6pt;z-index:2516126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" filled="f" stroked="f" strokeweight="0" insetpen="t">
                <o:lock v:ext="edit" shapetype="t"/>
                <v:textbox inset="2.85pt,2.85pt,2.85pt,2.85pt">
                  <w:txbxContent>
                    <w:p w14:paraId="2B4AD709" w14:textId="40AED330" w:rsidR="009E09C4" w:rsidRPr="00EC20C3" w:rsidRDefault="0085399F" w:rsidP="00EC20C3">
                      <w:pPr>
                        <w:pStyle w:val="1"/>
                        <w:rPr>
                          <w:lang w:val="ru-RU"/>
                        </w:rPr>
                      </w:pPr>
                      <w:r w:rsidRPr="0085399F">
                        <w:drawing>
                          <wp:inline distT="0" distB="0" distL="0" distR="0" wp14:anchorId="0DE8C22A" wp14:editId="4293724C">
                            <wp:extent cx="2492829" cy="1905000"/>
                            <wp:effectExtent l="0" t="0" r="3175" b="0"/>
                            <wp:docPr id="362289940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228994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3851" cy="19134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399F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738624" behindDoc="0" locked="0" layoutInCell="1" allowOverlap="1" wp14:anchorId="4FB2D7E5" wp14:editId="567CD9AC">
                <wp:simplePos x="0" y="0"/>
                <wp:positionH relativeFrom="page">
                  <wp:posOffset>762000</wp:posOffset>
                </wp:positionH>
                <wp:positionV relativeFrom="page">
                  <wp:posOffset>1276350</wp:posOffset>
                </wp:positionV>
                <wp:extent cx="2619375" cy="3295650"/>
                <wp:effectExtent l="0" t="0" r="0" b="0"/>
                <wp:wrapNone/>
                <wp:docPr id="10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19375" cy="3295650"/>
                        </a:xfrm>
                        <a:prstGeom prst="rect">
                          <a:avLst/>
                        </a:prstGeom>
                        <a:noFill/>
                        <a:ln w="12700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A77021" w14:textId="407329CE" w:rsidR="00AE7982" w:rsidRPr="00AE7982" w:rsidRDefault="00AE7982" w:rsidP="00AE7982">
                            <w:pPr>
                              <w:shd w:val="clear" w:color="auto" w:fill="FFFFFF"/>
                              <w:ind w:left="38"/>
                              <w:jc w:val="center"/>
                              <w:rPr>
                                <w:color w:val="003366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E7982">
                              <w:rPr>
                                <w:b/>
                                <w:bCs/>
                                <w:color w:val="7030A0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Зачем</w:t>
                            </w:r>
                            <w:r w:rsidRPr="00AE7982">
                              <w:rPr>
                                <w:b/>
                                <w:bCs/>
                                <w:color w:val="7030A0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AE7982">
                              <w:rPr>
                                <w:b/>
                                <w:bCs/>
                                <w:color w:val="7030A0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 xml:space="preserve">нужно 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 xml:space="preserve">    </w:t>
                            </w:r>
                            <w:r w:rsidRPr="00AE7982">
                              <w:rPr>
                                <w:b/>
                                <w:bCs/>
                                <w:color w:val="7030A0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взаимодействие</w:t>
                            </w:r>
                            <w:r w:rsidRPr="00AE7982">
                              <w:rPr>
                                <w:color w:val="7030A0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?</w:t>
                            </w:r>
                          </w:p>
                          <w:p w14:paraId="3485A0EB" w14:textId="77777777" w:rsidR="00AE7982" w:rsidRPr="00AE7982" w:rsidRDefault="00AE7982" w:rsidP="00AE7982">
                            <w:pPr>
                              <w:shd w:val="clear" w:color="auto" w:fill="FFFFFF"/>
                              <w:ind w:left="38"/>
                              <w:rPr>
                                <w:color w:val="003366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14:paraId="49CDC864" w14:textId="11788282" w:rsidR="007C4636" w:rsidRPr="007C4636" w:rsidRDefault="00AE7982" w:rsidP="00AE7982">
                            <w:pPr>
                              <w:shd w:val="clear" w:color="auto" w:fill="FFFFFF"/>
                              <w:ind w:left="38"/>
                              <w:rPr>
                                <w:color w:val="003366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AE7982">
                              <w:rPr>
                                <w:color w:val="003366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Взаимодействие между учителем-логопедом</w:t>
                            </w:r>
                            <w:r w:rsidR="004923C5">
                              <w:rPr>
                                <w:color w:val="003366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AE7982">
                              <w:rPr>
                                <w:color w:val="003366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и педагогическим коллективом детского сада играет ключевую роль в успешной коррекции речи детей. Оно позволяет обеспечить комплексный подход к развитию ребенка, учитывая индивидуальные особенности каждого воспитанника.</w:t>
                            </w:r>
                          </w:p>
                          <w:p w14:paraId="768D6E21" w14:textId="77777777" w:rsidR="00A537EB" w:rsidRPr="00FF0996" w:rsidRDefault="00A537EB">
                            <w:pPr>
                              <w:pStyle w:val="a8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D7E5" id="Text Box 451" o:spid="_x0000_s1035" type="#_x0000_t202" style="position:absolute;margin-left:60pt;margin-top:100.5pt;width:206.25pt;height:259.5pt;z-index:2517386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" filled="f" stroked="f" strokeweight="1pt" insetpen="t">
                <v:shadow color="#ccc"/>
                <o:lock v:ext="edit" shapetype="t"/>
                <v:textbox inset="2.85pt,2.85pt,2.85pt,2.85pt">
                  <w:txbxContent>
                    <w:p w14:paraId="6AA77021" w14:textId="407329CE" w:rsidR="00AE7982" w:rsidRPr="00AE7982" w:rsidRDefault="00AE7982" w:rsidP="00AE7982">
                      <w:pPr>
                        <w:shd w:val="clear" w:color="auto" w:fill="FFFFFF"/>
                        <w:ind w:left="38"/>
                        <w:jc w:val="center"/>
                        <w:rPr>
                          <w:color w:val="003366"/>
                          <w:spacing w:val="-4"/>
                          <w:sz w:val="28"/>
                          <w:szCs w:val="28"/>
                          <w:lang w:val="ru-RU"/>
                        </w:rPr>
                      </w:pPr>
                      <w:r w:rsidRPr="00AE7982">
                        <w:rPr>
                          <w:b/>
                          <w:bCs/>
                          <w:color w:val="7030A0"/>
                          <w:spacing w:val="-4"/>
                          <w:sz w:val="28"/>
                          <w:szCs w:val="28"/>
                          <w:lang w:val="ru-RU"/>
                        </w:rPr>
                        <w:t>Зачем</w:t>
                      </w:r>
                      <w:r w:rsidRPr="00AE7982">
                        <w:rPr>
                          <w:b/>
                          <w:bCs/>
                          <w:color w:val="7030A0"/>
                          <w:spacing w:val="-4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AE7982">
                        <w:rPr>
                          <w:b/>
                          <w:bCs/>
                          <w:color w:val="7030A0"/>
                          <w:spacing w:val="-4"/>
                          <w:sz w:val="28"/>
                          <w:szCs w:val="28"/>
                          <w:lang w:val="ru-RU"/>
                        </w:rPr>
                        <w:t xml:space="preserve">нужно </w:t>
                      </w:r>
                      <w:r>
                        <w:rPr>
                          <w:b/>
                          <w:bCs/>
                          <w:color w:val="7030A0"/>
                          <w:spacing w:val="-4"/>
                          <w:sz w:val="28"/>
                          <w:szCs w:val="28"/>
                          <w:lang w:val="ru-RU"/>
                        </w:rPr>
                        <w:t xml:space="preserve">    </w:t>
                      </w:r>
                      <w:r w:rsidRPr="00AE7982">
                        <w:rPr>
                          <w:b/>
                          <w:bCs/>
                          <w:color w:val="7030A0"/>
                          <w:spacing w:val="-4"/>
                          <w:sz w:val="28"/>
                          <w:szCs w:val="28"/>
                          <w:lang w:val="ru-RU"/>
                        </w:rPr>
                        <w:t>взаимодействие</w:t>
                      </w:r>
                      <w:r w:rsidRPr="00AE7982">
                        <w:rPr>
                          <w:color w:val="7030A0"/>
                          <w:spacing w:val="-4"/>
                          <w:sz w:val="28"/>
                          <w:szCs w:val="28"/>
                          <w:lang w:val="ru-RU"/>
                        </w:rPr>
                        <w:t>?</w:t>
                      </w:r>
                    </w:p>
                    <w:p w14:paraId="3485A0EB" w14:textId="77777777" w:rsidR="00AE7982" w:rsidRPr="00AE7982" w:rsidRDefault="00AE7982" w:rsidP="00AE7982">
                      <w:pPr>
                        <w:shd w:val="clear" w:color="auto" w:fill="FFFFFF"/>
                        <w:ind w:left="38"/>
                        <w:rPr>
                          <w:color w:val="003366"/>
                          <w:spacing w:val="-4"/>
                          <w:sz w:val="28"/>
                          <w:szCs w:val="28"/>
                          <w:lang w:val="ru-RU"/>
                        </w:rPr>
                      </w:pPr>
                    </w:p>
                    <w:p w14:paraId="49CDC864" w14:textId="11788282" w:rsidR="007C4636" w:rsidRPr="007C4636" w:rsidRDefault="00AE7982" w:rsidP="00AE7982">
                      <w:pPr>
                        <w:shd w:val="clear" w:color="auto" w:fill="FFFFFF"/>
                        <w:ind w:left="38"/>
                        <w:rPr>
                          <w:color w:val="003366"/>
                          <w:sz w:val="24"/>
                          <w:szCs w:val="24"/>
                          <w:lang w:val="ru-RU"/>
                        </w:rPr>
                      </w:pPr>
                      <w:r w:rsidRPr="00AE7982">
                        <w:rPr>
                          <w:color w:val="003366"/>
                          <w:spacing w:val="-4"/>
                          <w:sz w:val="28"/>
                          <w:szCs w:val="28"/>
                          <w:lang w:val="ru-RU"/>
                        </w:rPr>
                        <w:t>Взаимодействие между учителем-логопедом</w:t>
                      </w:r>
                      <w:r w:rsidR="004923C5">
                        <w:rPr>
                          <w:color w:val="003366"/>
                          <w:spacing w:val="-4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AE7982">
                        <w:rPr>
                          <w:color w:val="003366"/>
                          <w:spacing w:val="-4"/>
                          <w:sz w:val="28"/>
                          <w:szCs w:val="28"/>
                          <w:lang w:val="ru-RU"/>
                        </w:rPr>
                        <w:t>и педагогическим коллективом детского сада играет ключевую роль в успешной коррекции речи детей. Оно позволяет обеспечить комплексный подход к развитию ребенка, учитывая индивидуальные особенности каждого воспитанника.</w:t>
                      </w:r>
                    </w:p>
                    <w:p w14:paraId="768D6E21" w14:textId="77777777" w:rsidR="00A537EB" w:rsidRPr="00FF0996" w:rsidRDefault="00A537EB">
                      <w:pPr>
                        <w:pStyle w:val="a8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1458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7968" behindDoc="0" locked="0" layoutInCell="1" allowOverlap="1" wp14:anchorId="61DCE4A6" wp14:editId="211AED31">
                <wp:simplePos x="0" y="0"/>
                <wp:positionH relativeFrom="page">
                  <wp:posOffset>3771900</wp:posOffset>
                </wp:positionH>
                <wp:positionV relativeFrom="page">
                  <wp:posOffset>542925</wp:posOffset>
                </wp:positionV>
                <wp:extent cx="2701925" cy="5476875"/>
                <wp:effectExtent l="0" t="0" r="3175" b="9525"/>
                <wp:wrapNone/>
                <wp:docPr id="7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01925" cy="547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11">
                        <w:txbxContent>
                          <w:p w14:paraId="0566F5B7" w14:textId="77777777" w:rsidR="00AE7982" w:rsidRPr="00AE7982" w:rsidRDefault="00AE7982" w:rsidP="004923C5">
                            <w:pPr>
                              <w:shd w:val="clear" w:color="auto" w:fill="FFFFFF"/>
                              <w:tabs>
                                <w:tab w:val="left" w:pos="394"/>
                              </w:tabs>
                              <w:spacing w:after="0" w:line="240" w:lineRule="auto"/>
                              <w:ind w:left="226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:w w:val="91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4923C5"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:w w:val="91"/>
                                <w:sz w:val="28"/>
                                <w:szCs w:val="28"/>
                                <w:lang w:val="ru-RU"/>
                              </w:rPr>
                              <w:t>Цели взаимодействия</w:t>
                            </w:r>
                          </w:p>
                          <w:p w14:paraId="59ED3257" w14:textId="77777777" w:rsidR="00AE7982" w:rsidRPr="00AE7982" w:rsidRDefault="00AE7982" w:rsidP="00AE7982">
                            <w:pPr>
                              <w:shd w:val="clear" w:color="auto" w:fill="FFFFFF"/>
                              <w:tabs>
                                <w:tab w:val="left" w:pos="394"/>
                              </w:tabs>
                              <w:spacing w:after="0" w:line="240" w:lineRule="auto"/>
                              <w:ind w:left="226"/>
                              <w:rPr>
                                <w:i/>
                                <w:iCs/>
                                <w:color w:val="002060"/>
                                <w:w w:val="91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7BB10AAB" w14:textId="77777777" w:rsidR="00AE7982" w:rsidRPr="004923C5" w:rsidRDefault="00AE7982" w:rsidP="00AE7982">
                            <w:pPr>
                              <w:shd w:val="clear" w:color="auto" w:fill="FFFFFF"/>
                              <w:tabs>
                                <w:tab w:val="left" w:pos="394"/>
                              </w:tabs>
                              <w:spacing w:after="0" w:line="240" w:lineRule="auto"/>
                              <w:ind w:left="226"/>
                              <w:rPr>
                                <w:i/>
                                <w:iCs/>
                                <w:color w:val="002060"/>
                                <w:w w:val="91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4923C5">
                              <w:rPr>
                                <w:i/>
                                <w:iCs/>
                                <w:color w:val="002060"/>
                                <w:w w:val="91"/>
                                <w:sz w:val="28"/>
                                <w:szCs w:val="28"/>
                                <w:lang w:val="ru-RU"/>
                              </w:rPr>
                              <w:t>1. Диагностика речевых нарушений: Учитель-логопед проводит первичную диагностику и выявляет детей, нуждающихся в коррекционной помощи.</w:t>
                            </w:r>
                          </w:p>
                          <w:p w14:paraId="51F344DF" w14:textId="77777777" w:rsidR="00AE7982" w:rsidRPr="004923C5" w:rsidRDefault="00AE7982" w:rsidP="00AE7982">
                            <w:pPr>
                              <w:shd w:val="clear" w:color="auto" w:fill="FFFFFF"/>
                              <w:tabs>
                                <w:tab w:val="left" w:pos="394"/>
                              </w:tabs>
                              <w:spacing w:after="0" w:line="240" w:lineRule="auto"/>
                              <w:ind w:left="226"/>
                              <w:rPr>
                                <w:i/>
                                <w:iCs/>
                                <w:color w:val="002060"/>
                                <w:w w:val="91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4923C5">
                              <w:rPr>
                                <w:i/>
                                <w:iCs/>
                                <w:color w:val="002060"/>
                                <w:w w:val="91"/>
                                <w:sz w:val="28"/>
                                <w:szCs w:val="28"/>
                                <w:lang w:val="ru-RU"/>
                              </w:rPr>
                              <w:t xml:space="preserve">   </w:t>
                            </w:r>
                          </w:p>
                          <w:p w14:paraId="7CA5F780" w14:textId="77777777" w:rsidR="00AE7982" w:rsidRPr="004923C5" w:rsidRDefault="00AE7982" w:rsidP="00AE7982">
                            <w:pPr>
                              <w:shd w:val="clear" w:color="auto" w:fill="FFFFFF"/>
                              <w:tabs>
                                <w:tab w:val="left" w:pos="394"/>
                              </w:tabs>
                              <w:spacing w:after="0" w:line="240" w:lineRule="auto"/>
                              <w:ind w:left="226"/>
                              <w:rPr>
                                <w:i/>
                                <w:iCs/>
                                <w:color w:val="002060"/>
                                <w:w w:val="91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4923C5">
                              <w:rPr>
                                <w:i/>
                                <w:iCs/>
                                <w:color w:val="002060"/>
                                <w:w w:val="91"/>
                                <w:sz w:val="28"/>
                                <w:szCs w:val="28"/>
                                <w:lang w:val="ru-RU"/>
                              </w:rPr>
                              <w:t>2. Коррекция и развитие речи: Совместная работа помогает разрабатывать эффективные программы занятий, направленные на устранение дефектов речи.</w:t>
                            </w:r>
                          </w:p>
                          <w:p w14:paraId="0614D733" w14:textId="77777777" w:rsidR="00AE7982" w:rsidRPr="004923C5" w:rsidRDefault="00AE7982" w:rsidP="00AE7982">
                            <w:pPr>
                              <w:shd w:val="clear" w:color="auto" w:fill="FFFFFF"/>
                              <w:tabs>
                                <w:tab w:val="left" w:pos="394"/>
                              </w:tabs>
                              <w:spacing w:after="0" w:line="240" w:lineRule="auto"/>
                              <w:ind w:left="226"/>
                              <w:rPr>
                                <w:i/>
                                <w:iCs/>
                                <w:color w:val="002060"/>
                                <w:w w:val="91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14:paraId="68907001" w14:textId="77777777" w:rsidR="00AE7982" w:rsidRPr="004923C5" w:rsidRDefault="00AE7982" w:rsidP="00AE7982">
                            <w:pPr>
                              <w:shd w:val="clear" w:color="auto" w:fill="FFFFFF"/>
                              <w:tabs>
                                <w:tab w:val="left" w:pos="394"/>
                              </w:tabs>
                              <w:spacing w:after="0" w:line="240" w:lineRule="auto"/>
                              <w:ind w:left="226"/>
                              <w:rPr>
                                <w:i/>
                                <w:iCs/>
                                <w:color w:val="002060"/>
                                <w:w w:val="91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4923C5">
                              <w:rPr>
                                <w:i/>
                                <w:iCs/>
                                <w:color w:val="002060"/>
                                <w:w w:val="91"/>
                                <w:sz w:val="28"/>
                                <w:szCs w:val="28"/>
                                <w:lang w:val="ru-RU"/>
                              </w:rPr>
                              <w:t>3. Поддержка родителей: Специалисты ДОУ помогают родителям понимать важность регулярных занятий и поддерживают их мотивацию.</w:t>
                            </w:r>
                          </w:p>
                          <w:p w14:paraId="0825C436" w14:textId="77777777" w:rsidR="00AE7982" w:rsidRPr="004923C5" w:rsidRDefault="00AE7982" w:rsidP="00AE7982">
                            <w:pPr>
                              <w:shd w:val="clear" w:color="auto" w:fill="FFFFFF"/>
                              <w:tabs>
                                <w:tab w:val="left" w:pos="394"/>
                              </w:tabs>
                              <w:spacing w:after="0" w:line="240" w:lineRule="auto"/>
                              <w:ind w:left="226"/>
                              <w:rPr>
                                <w:i/>
                                <w:iCs/>
                                <w:color w:val="002060"/>
                                <w:w w:val="91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14:paraId="17129CF0" w14:textId="2BE50A09" w:rsidR="00B94EDE" w:rsidRPr="004923C5" w:rsidRDefault="00AE7982" w:rsidP="00AE7982">
                            <w:pPr>
                              <w:shd w:val="clear" w:color="auto" w:fill="FFFFFF"/>
                              <w:tabs>
                                <w:tab w:val="left" w:pos="394"/>
                              </w:tabs>
                              <w:spacing w:after="0" w:line="240" w:lineRule="auto"/>
                              <w:ind w:left="226"/>
                              <w:rPr>
                                <w:i/>
                                <w:iCs/>
                                <w:color w:val="002060"/>
                                <w:w w:val="91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4923C5">
                              <w:rPr>
                                <w:i/>
                                <w:iCs/>
                                <w:color w:val="002060"/>
                                <w:w w:val="91"/>
                                <w:sz w:val="28"/>
                                <w:szCs w:val="28"/>
                                <w:lang w:val="ru-RU"/>
                              </w:rPr>
                              <w:t>4. Создание благоприятной образовательной среды: Обеспечение условий для полноценного развития речи детей через игровые и образовательные мероприятия.</w:t>
                            </w:r>
                          </w:p>
                          <w:p w14:paraId="401B614E" w14:textId="77777777" w:rsidR="00B94EDE" w:rsidRPr="00B94EDE" w:rsidRDefault="00B94EDE" w:rsidP="00B94EDE">
                            <w:pPr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14:paraId="7570B710" w14:textId="77777777" w:rsidR="001472C8" w:rsidRPr="003A1A56" w:rsidRDefault="001472C8" w:rsidP="00B94EDE">
                            <w:pPr>
                              <w:pStyle w:val="a5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CE4A6" id="Text Box 357" o:spid="_x0000_s1036" type="#_x0000_t202" style="position:absolute;margin-left:297pt;margin-top:42.75pt;width:212.75pt;height:431.25pt;z-index:2516679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" filled="f" stroked="f" strokeweight="0" insetpen="t">
                <o:lock v:ext="edit" shapetype="t"/>
                <v:textbox style="mso-next-textbox:#Text Box 358" inset="2.85pt,2.85pt,2.85pt,2.85pt">
                  <w:txbxContent>
                    <w:p w14:paraId="0566F5B7" w14:textId="77777777" w:rsidR="00AE7982" w:rsidRPr="00AE7982" w:rsidRDefault="00AE7982" w:rsidP="004923C5">
                      <w:pPr>
                        <w:shd w:val="clear" w:color="auto" w:fill="FFFFFF"/>
                        <w:tabs>
                          <w:tab w:val="left" w:pos="394"/>
                        </w:tabs>
                        <w:spacing w:after="0" w:line="240" w:lineRule="auto"/>
                        <w:ind w:left="226"/>
                        <w:jc w:val="center"/>
                        <w:rPr>
                          <w:b/>
                          <w:bCs/>
                          <w:i/>
                          <w:iCs/>
                          <w:color w:val="7030A0"/>
                          <w:w w:val="91"/>
                          <w:sz w:val="24"/>
                          <w:szCs w:val="24"/>
                          <w:lang w:val="ru-RU"/>
                        </w:rPr>
                      </w:pPr>
                      <w:r w:rsidRPr="004923C5">
                        <w:rPr>
                          <w:b/>
                          <w:bCs/>
                          <w:i/>
                          <w:iCs/>
                          <w:color w:val="7030A0"/>
                          <w:w w:val="91"/>
                          <w:sz w:val="28"/>
                          <w:szCs w:val="28"/>
                          <w:lang w:val="ru-RU"/>
                        </w:rPr>
                        <w:t>Цели взаимодействия</w:t>
                      </w:r>
                    </w:p>
                    <w:p w14:paraId="59ED3257" w14:textId="77777777" w:rsidR="00AE7982" w:rsidRPr="00AE7982" w:rsidRDefault="00AE7982" w:rsidP="00AE7982">
                      <w:pPr>
                        <w:shd w:val="clear" w:color="auto" w:fill="FFFFFF"/>
                        <w:tabs>
                          <w:tab w:val="left" w:pos="394"/>
                        </w:tabs>
                        <w:spacing w:after="0" w:line="240" w:lineRule="auto"/>
                        <w:ind w:left="226"/>
                        <w:rPr>
                          <w:i/>
                          <w:iCs/>
                          <w:color w:val="002060"/>
                          <w:w w:val="91"/>
                          <w:sz w:val="24"/>
                          <w:szCs w:val="24"/>
                          <w:lang w:val="ru-RU"/>
                        </w:rPr>
                      </w:pPr>
                    </w:p>
                    <w:p w14:paraId="7BB10AAB" w14:textId="77777777" w:rsidR="00AE7982" w:rsidRPr="004923C5" w:rsidRDefault="00AE7982" w:rsidP="00AE7982">
                      <w:pPr>
                        <w:shd w:val="clear" w:color="auto" w:fill="FFFFFF"/>
                        <w:tabs>
                          <w:tab w:val="left" w:pos="394"/>
                        </w:tabs>
                        <w:spacing w:after="0" w:line="240" w:lineRule="auto"/>
                        <w:ind w:left="226"/>
                        <w:rPr>
                          <w:i/>
                          <w:iCs/>
                          <w:color w:val="002060"/>
                          <w:w w:val="91"/>
                          <w:sz w:val="28"/>
                          <w:szCs w:val="28"/>
                          <w:lang w:val="ru-RU"/>
                        </w:rPr>
                      </w:pPr>
                      <w:r w:rsidRPr="004923C5">
                        <w:rPr>
                          <w:i/>
                          <w:iCs/>
                          <w:color w:val="002060"/>
                          <w:w w:val="91"/>
                          <w:sz w:val="28"/>
                          <w:szCs w:val="28"/>
                          <w:lang w:val="ru-RU"/>
                        </w:rPr>
                        <w:t>1. Диагностика речевых нарушений: Учитель-логопед проводит первичную диагностику и выявляет детей, нуждающихся в коррекционной помощи.</w:t>
                      </w:r>
                    </w:p>
                    <w:p w14:paraId="51F344DF" w14:textId="77777777" w:rsidR="00AE7982" w:rsidRPr="004923C5" w:rsidRDefault="00AE7982" w:rsidP="00AE7982">
                      <w:pPr>
                        <w:shd w:val="clear" w:color="auto" w:fill="FFFFFF"/>
                        <w:tabs>
                          <w:tab w:val="left" w:pos="394"/>
                        </w:tabs>
                        <w:spacing w:after="0" w:line="240" w:lineRule="auto"/>
                        <w:ind w:left="226"/>
                        <w:rPr>
                          <w:i/>
                          <w:iCs/>
                          <w:color w:val="002060"/>
                          <w:w w:val="91"/>
                          <w:sz w:val="28"/>
                          <w:szCs w:val="28"/>
                          <w:lang w:val="ru-RU"/>
                        </w:rPr>
                      </w:pPr>
                      <w:r w:rsidRPr="004923C5">
                        <w:rPr>
                          <w:i/>
                          <w:iCs/>
                          <w:color w:val="002060"/>
                          <w:w w:val="91"/>
                          <w:sz w:val="28"/>
                          <w:szCs w:val="28"/>
                          <w:lang w:val="ru-RU"/>
                        </w:rPr>
                        <w:t xml:space="preserve">   </w:t>
                      </w:r>
                    </w:p>
                    <w:p w14:paraId="7CA5F780" w14:textId="77777777" w:rsidR="00AE7982" w:rsidRPr="004923C5" w:rsidRDefault="00AE7982" w:rsidP="00AE7982">
                      <w:pPr>
                        <w:shd w:val="clear" w:color="auto" w:fill="FFFFFF"/>
                        <w:tabs>
                          <w:tab w:val="left" w:pos="394"/>
                        </w:tabs>
                        <w:spacing w:after="0" w:line="240" w:lineRule="auto"/>
                        <w:ind w:left="226"/>
                        <w:rPr>
                          <w:i/>
                          <w:iCs/>
                          <w:color w:val="002060"/>
                          <w:w w:val="91"/>
                          <w:sz w:val="28"/>
                          <w:szCs w:val="28"/>
                          <w:lang w:val="ru-RU"/>
                        </w:rPr>
                      </w:pPr>
                      <w:r w:rsidRPr="004923C5">
                        <w:rPr>
                          <w:i/>
                          <w:iCs/>
                          <w:color w:val="002060"/>
                          <w:w w:val="91"/>
                          <w:sz w:val="28"/>
                          <w:szCs w:val="28"/>
                          <w:lang w:val="ru-RU"/>
                        </w:rPr>
                        <w:t>2. Коррекция и развитие речи: Совместная работа помогает разрабатывать эффективные программы занятий, направленные на устранение дефектов речи.</w:t>
                      </w:r>
                    </w:p>
                    <w:p w14:paraId="0614D733" w14:textId="77777777" w:rsidR="00AE7982" w:rsidRPr="004923C5" w:rsidRDefault="00AE7982" w:rsidP="00AE7982">
                      <w:pPr>
                        <w:shd w:val="clear" w:color="auto" w:fill="FFFFFF"/>
                        <w:tabs>
                          <w:tab w:val="left" w:pos="394"/>
                        </w:tabs>
                        <w:spacing w:after="0" w:line="240" w:lineRule="auto"/>
                        <w:ind w:left="226"/>
                        <w:rPr>
                          <w:i/>
                          <w:iCs/>
                          <w:color w:val="002060"/>
                          <w:w w:val="91"/>
                          <w:sz w:val="28"/>
                          <w:szCs w:val="28"/>
                          <w:lang w:val="ru-RU"/>
                        </w:rPr>
                      </w:pPr>
                    </w:p>
                    <w:p w14:paraId="68907001" w14:textId="77777777" w:rsidR="00AE7982" w:rsidRPr="004923C5" w:rsidRDefault="00AE7982" w:rsidP="00AE7982">
                      <w:pPr>
                        <w:shd w:val="clear" w:color="auto" w:fill="FFFFFF"/>
                        <w:tabs>
                          <w:tab w:val="left" w:pos="394"/>
                        </w:tabs>
                        <w:spacing w:after="0" w:line="240" w:lineRule="auto"/>
                        <w:ind w:left="226"/>
                        <w:rPr>
                          <w:i/>
                          <w:iCs/>
                          <w:color w:val="002060"/>
                          <w:w w:val="91"/>
                          <w:sz w:val="28"/>
                          <w:szCs w:val="28"/>
                          <w:lang w:val="ru-RU"/>
                        </w:rPr>
                      </w:pPr>
                      <w:r w:rsidRPr="004923C5">
                        <w:rPr>
                          <w:i/>
                          <w:iCs/>
                          <w:color w:val="002060"/>
                          <w:w w:val="91"/>
                          <w:sz w:val="28"/>
                          <w:szCs w:val="28"/>
                          <w:lang w:val="ru-RU"/>
                        </w:rPr>
                        <w:t>3. Поддержка родителей: Специалисты ДОУ помогают родителям понимать важность регулярных занятий и поддерживают их мотивацию.</w:t>
                      </w:r>
                    </w:p>
                    <w:p w14:paraId="0825C436" w14:textId="77777777" w:rsidR="00AE7982" w:rsidRPr="004923C5" w:rsidRDefault="00AE7982" w:rsidP="00AE7982">
                      <w:pPr>
                        <w:shd w:val="clear" w:color="auto" w:fill="FFFFFF"/>
                        <w:tabs>
                          <w:tab w:val="left" w:pos="394"/>
                        </w:tabs>
                        <w:spacing w:after="0" w:line="240" w:lineRule="auto"/>
                        <w:ind w:left="226"/>
                        <w:rPr>
                          <w:i/>
                          <w:iCs/>
                          <w:color w:val="002060"/>
                          <w:w w:val="91"/>
                          <w:sz w:val="28"/>
                          <w:szCs w:val="28"/>
                          <w:lang w:val="ru-RU"/>
                        </w:rPr>
                      </w:pPr>
                    </w:p>
                    <w:p w14:paraId="17129CF0" w14:textId="2BE50A09" w:rsidR="00B94EDE" w:rsidRPr="004923C5" w:rsidRDefault="00AE7982" w:rsidP="00AE7982">
                      <w:pPr>
                        <w:shd w:val="clear" w:color="auto" w:fill="FFFFFF"/>
                        <w:tabs>
                          <w:tab w:val="left" w:pos="394"/>
                        </w:tabs>
                        <w:spacing w:after="0" w:line="240" w:lineRule="auto"/>
                        <w:ind w:left="226"/>
                        <w:rPr>
                          <w:i/>
                          <w:iCs/>
                          <w:color w:val="002060"/>
                          <w:w w:val="91"/>
                          <w:sz w:val="28"/>
                          <w:szCs w:val="28"/>
                          <w:lang w:val="ru-RU"/>
                        </w:rPr>
                      </w:pPr>
                      <w:r w:rsidRPr="004923C5">
                        <w:rPr>
                          <w:i/>
                          <w:iCs/>
                          <w:color w:val="002060"/>
                          <w:w w:val="91"/>
                          <w:sz w:val="28"/>
                          <w:szCs w:val="28"/>
                          <w:lang w:val="ru-RU"/>
                        </w:rPr>
                        <w:t>4. Создание благоприятной образовательной среды: Обеспечение условий для полноценного развития речи детей через игровые и образовательные мероприятия.</w:t>
                      </w:r>
                    </w:p>
                    <w:p w14:paraId="401B614E" w14:textId="77777777" w:rsidR="00B94EDE" w:rsidRPr="00B94EDE" w:rsidRDefault="00B94EDE" w:rsidP="00B94EDE">
                      <w:pPr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  <w:p w14:paraId="7570B710" w14:textId="77777777" w:rsidR="001472C8" w:rsidRPr="003A1A56" w:rsidRDefault="001472C8" w:rsidP="00B94EDE">
                      <w:pPr>
                        <w:pStyle w:val="a5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145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35F788FA" wp14:editId="537E26D0">
                <wp:simplePos x="0" y="0"/>
                <wp:positionH relativeFrom="page">
                  <wp:posOffset>7115175</wp:posOffset>
                </wp:positionH>
                <wp:positionV relativeFrom="page">
                  <wp:posOffset>1343025</wp:posOffset>
                </wp:positionV>
                <wp:extent cx="3190875" cy="4467225"/>
                <wp:effectExtent l="0" t="0" r="85725" b="85725"/>
                <wp:wrapNone/>
                <wp:docPr id="9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4467225"/>
                        </a:xfrm>
                        <a:prstGeom prst="rect">
                          <a:avLst/>
                        </a:prstGeom>
                        <a:solidFill>
                          <a:srgbClr val="FFF5C9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FF990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A3E2D" w14:textId="77777777" w:rsidR="004923C5" w:rsidRPr="004923C5" w:rsidRDefault="004923C5" w:rsidP="004923C5">
                            <w:pPr>
                              <w:pStyle w:val="ad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4923C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>Формы взаимодействия</w:t>
                            </w:r>
                          </w:p>
                          <w:p w14:paraId="28F03A10" w14:textId="77777777" w:rsidR="004923C5" w:rsidRPr="004923C5" w:rsidRDefault="004923C5" w:rsidP="004923C5">
                            <w:pPr>
                              <w:pStyle w:val="ad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22F03901" w14:textId="77777777" w:rsidR="004923C5" w:rsidRPr="000D1458" w:rsidRDefault="004923C5" w:rsidP="004923C5">
                            <w:pPr>
                              <w:pStyle w:val="ad"/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0D1458"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28"/>
                                <w:szCs w:val="28"/>
                              </w:rPr>
                              <w:t>1. Совместные консультации: Регулярные встречи учителей-логопедов и воспитателей для обсуждения прогресса детей и корректировки планов работы.</w:t>
                            </w:r>
                          </w:p>
                          <w:p w14:paraId="74C78FE3" w14:textId="77777777" w:rsidR="004923C5" w:rsidRPr="000D1458" w:rsidRDefault="004923C5" w:rsidP="004923C5">
                            <w:pPr>
                              <w:pStyle w:val="ad"/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26E7DDF8" w14:textId="77777777" w:rsidR="004923C5" w:rsidRPr="000D1458" w:rsidRDefault="004923C5" w:rsidP="004923C5">
                            <w:pPr>
                              <w:pStyle w:val="ad"/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0D1458"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28"/>
                                <w:szCs w:val="28"/>
                              </w:rPr>
                              <w:t>2. Планирование занятий: Совместное составление расписания занятий, учитывающее интересы всех сторон.</w:t>
                            </w:r>
                          </w:p>
                          <w:p w14:paraId="283B3927" w14:textId="77777777" w:rsidR="004923C5" w:rsidRPr="000D1458" w:rsidRDefault="004923C5" w:rsidP="004923C5">
                            <w:pPr>
                              <w:pStyle w:val="ad"/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030C60A4" w14:textId="77777777" w:rsidR="004923C5" w:rsidRPr="000D1458" w:rsidRDefault="004923C5" w:rsidP="004923C5">
                            <w:pPr>
                              <w:pStyle w:val="ad"/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0D1458"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28"/>
                                <w:szCs w:val="28"/>
                              </w:rPr>
                              <w:t>3. Обмен опытом: Проведение семинаров и мастер-классов для обмена методиками и подходами к работе с детьми.</w:t>
                            </w:r>
                          </w:p>
                          <w:p w14:paraId="0CE43465" w14:textId="77777777" w:rsidR="004923C5" w:rsidRPr="000D1458" w:rsidRDefault="004923C5" w:rsidP="004923C5">
                            <w:pPr>
                              <w:pStyle w:val="ad"/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684172EA" w14:textId="29BABEBE" w:rsidR="00CC6DA8" w:rsidRPr="000D1458" w:rsidRDefault="004923C5" w:rsidP="004923C5">
                            <w:pPr>
                              <w:pStyle w:val="ad"/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0D1458"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28"/>
                                <w:szCs w:val="28"/>
                              </w:rPr>
                              <w:t>4. Мониторинг результатов: Периодическая оценка эффективности проводимых мероприятий и внесение необходимых изменений.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788FA" id="Rectangle 457" o:spid="_x0000_s1037" style="position:absolute;margin-left:560.25pt;margin-top:105.75pt;width:251.25pt;height:351.75pt;z-index: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" fillcolor="#fff5c9" stroked="f">
                <v:shadow on="t" color="#f90" opacity=".5" offset="6pt,6pt"/>
                <v:textbox>
                  <w:txbxContent>
                    <w:p w14:paraId="69BA3E2D" w14:textId="77777777" w:rsidR="004923C5" w:rsidRPr="004923C5" w:rsidRDefault="004923C5" w:rsidP="004923C5">
                      <w:pPr>
                        <w:pStyle w:val="ad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7030A0"/>
                          <w:sz w:val="28"/>
                          <w:szCs w:val="28"/>
                        </w:rPr>
                      </w:pPr>
                      <w:r w:rsidRPr="004923C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7030A0"/>
                          <w:sz w:val="28"/>
                          <w:szCs w:val="28"/>
                        </w:rPr>
                        <w:t>Формы взаимодействия</w:t>
                      </w:r>
                    </w:p>
                    <w:p w14:paraId="28F03A10" w14:textId="77777777" w:rsidR="004923C5" w:rsidRPr="004923C5" w:rsidRDefault="004923C5" w:rsidP="004923C5">
                      <w:pPr>
                        <w:pStyle w:val="ad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</w:p>
                    <w:p w14:paraId="22F03901" w14:textId="77777777" w:rsidR="004923C5" w:rsidRPr="000D1458" w:rsidRDefault="004923C5" w:rsidP="004923C5">
                      <w:pPr>
                        <w:pStyle w:val="ad"/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0D1458"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28"/>
                          <w:szCs w:val="28"/>
                        </w:rPr>
                        <w:t>1. Совместные консультации: Регулярные встречи учителей-логопедов и воспитателей для обсуждения прогресса детей и корректировки планов работы.</w:t>
                      </w:r>
                    </w:p>
                    <w:p w14:paraId="74C78FE3" w14:textId="77777777" w:rsidR="004923C5" w:rsidRPr="000D1458" w:rsidRDefault="004923C5" w:rsidP="004923C5">
                      <w:pPr>
                        <w:pStyle w:val="ad"/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28"/>
                          <w:szCs w:val="28"/>
                        </w:rPr>
                      </w:pPr>
                    </w:p>
                    <w:p w14:paraId="26E7DDF8" w14:textId="77777777" w:rsidR="004923C5" w:rsidRPr="000D1458" w:rsidRDefault="004923C5" w:rsidP="004923C5">
                      <w:pPr>
                        <w:pStyle w:val="ad"/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0D1458"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28"/>
                          <w:szCs w:val="28"/>
                        </w:rPr>
                        <w:t>2. Планирование занятий: Совместное составление расписания занятий, учитывающее интересы всех сторон.</w:t>
                      </w:r>
                    </w:p>
                    <w:p w14:paraId="283B3927" w14:textId="77777777" w:rsidR="004923C5" w:rsidRPr="000D1458" w:rsidRDefault="004923C5" w:rsidP="004923C5">
                      <w:pPr>
                        <w:pStyle w:val="ad"/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28"/>
                          <w:szCs w:val="28"/>
                        </w:rPr>
                      </w:pPr>
                    </w:p>
                    <w:p w14:paraId="030C60A4" w14:textId="77777777" w:rsidR="004923C5" w:rsidRPr="000D1458" w:rsidRDefault="004923C5" w:rsidP="004923C5">
                      <w:pPr>
                        <w:pStyle w:val="ad"/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0D1458"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28"/>
                          <w:szCs w:val="28"/>
                        </w:rPr>
                        <w:t>3. Обмен опытом: Проведение семинаров и мастер-классов для обмена методиками и подходами к работе с детьми.</w:t>
                      </w:r>
                    </w:p>
                    <w:p w14:paraId="0CE43465" w14:textId="77777777" w:rsidR="004923C5" w:rsidRPr="000D1458" w:rsidRDefault="004923C5" w:rsidP="004923C5">
                      <w:pPr>
                        <w:pStyle w:val="ad"/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28"/>
                          <w:szCs w:val="28"/>
                        </w:rPr>
                      </w:pPr>
                    </w:p>
                    <w:p w14:paraId="684172EA" w14:textId="29BABEBE" w:rsidR="00CC6DA8" w:rsidRPr="000D1458" w:rsidRDefault="004923C5" w:rsidP="004923C5">
                      <w:pPr>
                        <w:pStyle w:val="ad"/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0D1458"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28"/>
                          <w:szCs w:val="28"/>
                        </w:rPr>
                        <w:t>4. Мониторинг результатов: Периодическая оценка эффективности проводимых мероприятий и внесение необходимых изменений.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D1458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1801B70B" wp14:editId="549AF428">
                <wp:simplePos x="0" y="0"/>
                <wp:positionH relativeFrom="page">
                  <wp:posOffset>790575</wp:posOffset>
                </wp:positionH>
                <wp:positionV relativeFrom="page">
                  <wp:posOffset>457200</wp:posOffset>
                </wp:positionV>
                <wp:extent cx="9076690" cy="95250"/>
                <wp:effectExtent l="0" t="0" r="0" b="0"/>
                <wp:wrapNone/>
                <wp:docPr id="1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6690" cy="95250"/>
                          <a:chOff x="184343" y="201168"/>
                          <a:chExt cx="84856" cy="822"/>
                        </a:xfrm>
                      </wpg:grpSpPr>
                      <wps:wsp>
                        <wps:cNvPr id="2" name="Rectangle 361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" y="201168"/>
                            <a:ext cx="28285" cy="822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" name="Rectangle 362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12628" y="201168"/>
                            <a:ext cx="28285" cy="82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" name="Rectangle 363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40913" y="201168"/>
                            <a:ext cx="28286" cy="822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E281D" id="Group 360" o:spid="_x0000_s1026" style="position:absolute;margin-left:62.25pt;margin-top:36pt;width:714.7pt;height:7.5pt;z-index:251705856;mso-position-horizontal-relative:page;mso-position-vertical-relative:page" coordorigin="184343,201168" coordsize="8485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">
                <v:rect id="Rectangle 361" o:spid="_x0000_s1027" alt="Level bars" style="position:absolute;left:184343;top:201168;width:28285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362" o:spid="_x0000_s1028" alt="Level bars" style="position:absolute;left:212628;top:201168;width:28285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363" o:spid="_x0000_s1029" alt="Level bars" style="position:absolute;left:240913;top:201168;width:28286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 w:rsidR="00AE7982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27008" behindDoc="0" locked="0" layoutInCell="1" allowOverlap="1" wp14:anchorId="18DDEAD7" wp14:editId="7CD3EA7F">
                <wp:simplePos x="0" y="0"/>
                <wp:positionH relativeFrom="page">
                  <wp:posOffset>1306195</wp:posOffset>
                </wp:positionH>
                <wp:positionV relativeFrom="page">
                  <wp:posOffset>278130</wp:posOffset>
                </wp:positionV>
                <wp:extent cx="7599045" cy="207645"/>
                <wp:effectExtent l="0" t="0" r="1905" b="1905"/>
                <wp:wrapNone/>
                <wp:docPr id="6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99045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DD39CA" w14:textId="22D5981C" w:rsidR="00A537EB" w:rsidRPr="008D63FB" w:rsidRDefault="00A537EB" w:rsidP="004220A4">
                            <w:pPr>
                              <w:pStyle w:val="4"/>
                              <w:spacing w:line="48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DEAD7" id="Text Box 356" o:spid="_x0000_s1038" type="#_x0000_t202" style="position:absolute;margin-left:102.85pt;margin-top:21.9pt;width:598.35pt;height:16.35pt;z-index:2516270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" filled="f" stroked="f" strokeweight="0" insetpen="t">
                <o:lock v:ext="edit" shapetype="t"/>
                <v:textbox inset="2.85pt,2.85pt,2.85pt,2.85pt">
                  <w:txbxContent>
                    <w:p w14:paraId="2CDD39CA" w14:textId="22D5981C" w:rsidR="00A537EB" w:rsidRPr="008D63FB" w:rsidRDefault="00A537EB" w:rsidP="004220A4">
                      <w:pPr>
                        <w:pStyle w:val="4"/>
                        <w:spacing w:line="48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6AD7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76160" behindDoc="0" locked="0" layoutInCell="1" allowOverlap="1" wp14:anchorId="02FD1875" wp14:editId="5AEF94DE">
                <wp:simplePos x="0" y="0"/>
                <wp:positionH relativeFrom="page">
                  <wp:posOffset>7219950</wp:posOffset>
                </wp:positionH>
                <wp:positionV relativeFrom="page">
                  <wp:posOffset>1790700</wp:posOffset>
                </wp:positionV>
                <wp:extent cx="2625585" cy="4466280"/>
                <wp:effectExtent l="0" t="0" r="3810" b="0"/>
                <wp:wrapNone/>
                <wp:docPr id="8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25585" cy="446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11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D1875" id="Text Box 358" o:spid="_x0000_s1039" type="#_x0000_t202" style="position:absolute;margin-left:568.5pt;margin-top:141pt;width:206.75pt;height:351.7pt;z-index:2516761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" filled="f" stroked="f" strokeweight="0" insetpen="t">
                <o:lock v:ext="edit" shapetype="t"/>
                <v:textbox inset="2.85pt,2.85pt,2.85pt,2.85pt">
                  <w:txbxContent/>
                </v:textbox>
                <w10:wrap anchorx="page" anchory="page"/>
              </v:shape>
            </w:pict>
          </mc:Fallback>
        </mc:AlternateContent>
      </w:r>
      <w:r w:rsidR="001472C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15AEDCF" wp14:editId="7C4FBE1E">
                <wp:simplePos x="0" y="0"/>
                <wp:positionH relativeFrom="page">
                  <wp:posOffset>1082040</wp:posOffset>
                </wp:positionH>
                <wp:positionV relativeFrom="page">
                  <wp:posOffset>3976370</wp:posOffset>
                </wp:positionV>
                <wp:extent cx="457200" cy="457200"/>
                <wp:effectExtent l="0" t="4445" r="3810" b="0"/>
                <wp:wrapNone/>
                <wp:docPr id="11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EA8A0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474" o:spid="_x0000_s1026" type="#_x0000_t120" style="position:absolute;margin-left:85.2pt;margin-top:313.1pt;width:36pt;height:36pt;z-index: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" filled="f" stroked="f">
                <w10:wrap anchorx="page" anchory="page"/>
              </v:shape>
            </w:pict>
          </mc:Fallback>
        </mc:AlternateContent>
      </w:r>
    </w:p>
    <w:sectPr w:rsidR="00A537EB" w:rsidSect="00A537EB">
      <w:pgSz w:w="16839" w:h="11907" w:orient="landscape"/>
      <w:pgMar w:top="864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3A3165"/>
    <w:multiLevelType w:val="hybridMultilevel"/>
    <w:tmpl w:val="6B4009F0"/>
    <w:lvl w:ilvl="0" w:tplc="7C86B74C">
      <w:start w:val="5"/>
      <w:numFmt w:val="decimal"/>
      <w:lvlText w:val="%1."/>
      <w:lvlJc w:val="left"/>
      <w:pPr>
        <w:tabs>
          <w:tab w:val="num" w:pos="897"/>
        </w:tabs>
        <w:ind w:left="8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7"/>
        </w:tabs>
        <w:ind w:left="161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7"/>
        </w:tabs>
        <w:ind w:left="233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7"/>
        </w:tabs>
        <w:ind w:left="305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7"/>
        </w:tabs>
        <w:ind w:left="377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7"/>
        </w:tabs>
        <w:ind w:left="449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7"/>
        </w:tabs>
        <w:ind w:left="521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7"/>
        </w:tabs>
        <w:ind w:left="593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7"/>
        </w:tabs>
        <w:ind w:left="6657" w:hanging="180"/>
      </w:pPr>
    </w:lvl>
  </w:abstractNum>
  <w:abstractNum w:abstractNumId="1" w15:restartNumberingAfterBreak="0">
    <w:nsid w:val="138D4A37"/>
    <w:multiLevelType w:val="singleLevel"/>
    <w:tmpl w:val="6ECACDB0"/>
    <w:lvl w:ilvl="0">
      <w:start w:val="1"/>
      <w:numFmt w:val="decimal"/>
      <w:lvlText w:val="%1."/>
      <w:legacy w:legacy="1" w:legacySpace="0" w:legacyIndent="336"/>
      <w:lvlJc w:val="left"/>
      <w:rPr>
        <w:rFonts w:ascii="Times New Roman" w:eastAsia="Times New Roman" w:hAnsi="Times New Roman" w:cs="Times New Roman"/>
      </w:rPr>
    </w:lvl>
  </w:abstractNum>
  <w:abstractNum w:abstractNumId="2" w15:restartNumberingAfterBreak="0">
    <w:nsid w:val="59AC64DB"/>
    <w:multiLevelType w:val="singleLevel"/>
    <w:tmpl w:val="4E08D956"/>
    <w:lvl w:ilvl="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67D761F9"/>
    <w:multiLevelType w:val="hybridMultilevel"/>
    <w:tmpl w:val="CD54B230"/>
    <w:lvl w:ilvl="0" w:tplc="041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4" w15:restartNumberingAfterBreak="0">
    <w:nsid w:val="72A50333"/>
    <w:multiLevelType w:val="hybridMultilevel"/>
    <w:tmpl w:val="E378EFE8"/>
    <w:lvl w:ilvl="0" w:tplc="04190001">
      <w:start w:val="1"/>
      <w:numFmt w:val="bullet"/>
      <w:lvlText w:val=""/>
      <w:lvlJc w:val="left"/>
      <w:pPr>
        <w:ind w:left="10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num w:numId="1" w16cid:durableId="1492714808">
    <w:abstractNumId w:val="2"/>
  </w:num>
  <w:num w:numId="2" w16cid:durableId="2070566998">
    <w:abstractNumId w:val="0"/>
  </w:num>
  <w:num w:numId="3" w16cid:durableId="1623725256">
    <w:abstractNumId w:val="1"/>
  </w:num>
  <w:num w:numId="4" w16cid:durableId="1824538407">
    <w:abstractNumId w:val="4"/>
  </w:num>
  <w:num w:numId="5" w16cid:durableId="19634597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06A5"/>
    <w:rsid w:val="00035F3D"/>
    <w:rsid w:val="0007526D"/>
    <w:rsid w:val="000911AD"/>
    <w:rsid w:val="000C177B"/>
    <w:rsid w:val="000D1458"/>
    <w:rsid w:val="00134964"/>
    <w:rsid w:val="001472C8"/>
    <w:rsid w:val="001C5B2D"/>
    <w:rsid w:val="00202F32"/>
    <w:rsid w:val="002906A5"/>
    <w:rsid w:val="002E1A6F"/>
    <w:rsid w:val="00316AD7"/>
    <w:rsid w:val="003977D8"/>
    <w:rsid w:val="003A1A56"/>
    <w:rsid w:val="003C7AFD"/>
    <w:rsid w:val="004220A4"/>
    <w:rsid w:val="00453E81"/>
    <w:rsid w:val="004923C5"/>
    <w:rsid w:val="004F50DE"/>
    <w:rsid w:val="00502A39"/>
    <w:rsid w:val="00651280"/>
    <w:rsid w:val="006B5513"/>
    <w:rsid w:val="007C4636"/>
    <w:rsid w:val="007E3ACE"/>
    <w:rsid w:val="007E5F95"/>
    <w:rsid w:val="0085399F"/>
    <w:rsid w:val="008A65CF"/>
    <w:rsid w:val="008D63FB"/>
    <w:rsid w:val="008F0036"/>
    <w:rsid w:val="009134F2"/>
    <w:rsid w:val="00945B92"/>
    <w:rsid w:val="009639DE"/>
    <w:rsid w:val="009E09C4"/>
    <w:rsid w:val="00A0112F"/>
    <w:rsid w:val="00A07E38"/>
    <w:rsid w:val="00A40230"/>
    <w:rsid w:val="00A50095"/>
    <w:rsid w:val="00A502AF"/>
    <w:rsid w:val="00A537EB"/>
    <w:rsid w:val="00A84079"/>
    <w:rsid w:val="00AD103E"/>
    <w:rsid w:val="00AE7982"/>
    <w:rsid w:val="00B54715"/>
    <w:rsid w:val="00B63517"/>
    <w:rsid w:val="00B94EDE"/>
    <w:rsid w:val="00C20AF7"/>
    <w:rsid w:val="00CC6DA8"/>
    <w:rsid w:val="00D1740F"/>
    <w:rsid w:val="00DB32F7"/>
    <w:rsid w:val="00E14C44"/>
    <w:rsid w:val="00E177E0"/>
    <w:rsid w:val="00E8023D"/>
    <w:rsid w:val="00EC20C3"/>
    <w:rsid w:val="00FD5D35"/>
    <w:rsid w:val="00FF0996"/>
    <w:rsid w:val="00FF0C9E"/>
    <w:rsid w:val="00FF2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  <w14:docId w14:val="700CB084"/>
  <w15:docId w15:val="{4E5E4D07-3C65-43EF-8D21-24EFEDF8A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80" w:line="268" w:lineRule="auto"/>
      <w:jc w:val="both"/>
    </w:pPr>
    <w:rPr>
      <w:color w:val="000000"/>
      <w:kern w:val="28"/>
      <w:sz w:val="18"/>
      <w:szCs w:val="18"/>
    </w:rPr>
  </w:style>
  <w:style w:type="paragraph" w:styleId="1">
    <w:name w:val="heading 1"/>
    <w:next w:val="a"/>
    <w:qFormat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</w:rPr>
  </w:style>
  <w:style w:type="paragraph" w:styleId="2">
    <w:name w:val="heading 2"/>
    <w:basedOn w:val="1"/>
    <w:next w:val="a"/>
    <w:qFormat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pPr>
      <w:outlineLvl w:val="3"/>
    </w:pPr>
    <w:rPr>
      <w:color w:val="auto"/>
    </w:rPr>
  </w:style>
  <w:style w:type="paragraph" w:styleId="7">
    <w:name w:val="heading 7"/>
    <w:qFormat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Pr>
      <w:color w:val="0000FF"/>
      <w:u w:val="single"/>
    </w:rPr>
  </w:style>
  <w:style w:type="character" w:customStyle="1" w:styleId="a4">
    <w:name w:val="Основной текст Знак"/>
    <w:basedOn w:val="a0"/>
    <w:link w:val="a5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bidi="en-US"/>
    </w:rPr>
  </w:style>
  <w:style w:type="paragraph" w:customStyle="1" w:styleId="a6">
    <w:name w:val="Адрес"/>
    <w:basedOn w:val="a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bidi="en-US"/>
    </w:rPr>
  </w:style>
  <w:style w:type="paragraph" w:customStyle="1" w:styleId="21">
    <w:name w:val="Адрес 2"/>
    <w:pPr>
      <w:jc w:val="center"/>
    </w:pPr>
    <w:rPr>
      <w:rFonts w:ascii="Arial" w:hAnsi="Arial" w:cs="Arial"/>
      <w:kern w:val="28"/>
      <w:sz w:val="22"/>
      <w:szCs w:val="22"/>
      <w:lang w:bidi="en-US"/>
    </w:rPr>
  </w:style>
  <w:style w:type="paragraph" w:customStyle="1" w:styleId="a8">
    <w:name w:val="Текст заголовка"/>
    <w:basedOn w:val="a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pPr>
      <w:jc w:val="center"/>
    </w:pPr>
    <w:rPr>
      <w:rFonts w:ascii="Arial Black" w:hAnsi="Arial Black" w:cs="Arial Black"/>
      <w:bCs/>
      <w:kern w:val="28"/>
      <w:sz w:val="36"/>
      <w:szCs w:val="36"/>
      <w:lang w:bidi="en-US"/>
    </w:rPr>
  </w:style>
  <w:style w:type="paragraph" w:styleId="aa">
    <w:name w:val="Balloon Text"/>
    <w:basedOn w:val="a"/>
    <w:link w:val="ab"/>
    <w:uiPriority w:val="99"/>
    <w:semiHidden/>
    <w:unhideWhenUsed/>
    <w:rsid w:val="00A50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502AF"/>
    <w:rPr>
      <w:rFonts w:ascii="Tahoma" w:hAnsi="Tahoma" w:cs="Tahoma"/>
      <w:color w:val="000000"/>
      <w:kern w:val="28"/>
      <w:sz w:val="16"/>
      <w:szCs w:val="16"/>
    </w:rPr>
  </w:style>
  <w:style w:type="paragraph" w:styleId="ac">
    <w:name w:val="List Paragraph"/>
    <w:basedOn w:val="a"/>
    <w:uiPriority w:val="34"/>
    <w:qFormat/>
    <w:rsid w:val="007E3ACE"/>
    <w:pPr>
      <w:ind w:left="720"/>
      <w:contextualSpacing/>
    </w:pPr>
  </w:style>
  <w:style w:type="paragraph" w:styleId="ad">
    <w:name w:val="No Spacing"/>
    <w:uiPriority w:val="1"/>
    <w:qFormat/>
    <w:rsid w:val="007C4636"/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paragraph" w:styleId="ae">
    <w:name w:val="Normal (Web)"/>
    <w:basedOn w:val="a"/>
    <w:uiPriority w:val="99"/>
    <w:unhideWhenUsed/>
    <w:rsid w:val="00945B92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character" w:styleId="af">
    <w:name w:val="Strong"/>
    <w:basedOn w:val="a0"/>
    <w:uiPriority w:val="22"/>
    <w:qFormat/>
    <w:rsid w:val="00502A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AppData\Roaming\Microsoft\&#1064;&#1072;&#1073;&#1083;&#1086;&#1085;&#1099;\Business%20brochure%20(Level%20design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064EB0D-79A6-4052-8A55-91B026ED39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brochure (Level design)</Template>
  <TotalTime>54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ДС 12</cp:lastModifiedBy>
  <cp:revision>5</cp:revision>
  <cp:lastPrinted>2025-03-20T04:37:00Z</cp:lastPrinted>
  <dcterms:created xsi:type="dcterms:W3CDTF">2025-03-24T05:31:00Z</dcterms:created>
  <dcterms:modified xsi:type="dcterms:W3CDTF">2025-04-02T07:14:00Z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