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A80A9" w14:textId="77777777" w:rsidR="00CE2696" w:rsidRDefault="00CE2696" w:rsidP="00CE2696">
      <w:pPr>
        <w:spacing w:after="0" w:line="320" w:lineRule="exact"/>
        <w:rPr>
          <w:rFonts w:asciiTheme="minorHAnsi" w:hAnsiTheme="minorHAnsi"/>
        </w:rPr>
      </w:pPr>
    </w:p>
    <w:p w14:paraId="0E36B0AF" w14:textId="77777777" w:rsidR="003251C0" w:rsidRDefault="003251C0" w:rsidP="00CE2696">
      <w:pPr>
        <w:spacing w:after="0" w:line="320" w:lineRule="exact"/>
        <w:rPr>
          <w:rFonts w:asciiTheme="minorHAnsi" w:hAnsiTheme="minorHAnsi"/>
        </w:rPr>
      </w:pPr>
    </w:p>
    <w:p w14:paraId="6324E285" w14:textId="5813D873" w:rsidR="00BF3C47" w:rsidRPr="0088180F" w:rsidRDefault="00000000" w:rsidP="00BF3C47">
      <w:pPr>
        <w:spacing w:after="0" w:line="480" w:lineRule="exact"/>
        <w:jc w:val="center"/>
        <w:rPr>
          <w:rFonts w:asciiTheme="minorHAnsi" w:hAnsiTheme="minorHAnsi"/>
          <w:sz w:val="52"/>
          <w:szCs w:val="52"/>
        </w:rPr>
      </w:pPr>
      <w:hyperlink r:id="rId11" w:history="1">
        <w:r w:rsidR="00AD79CF" w:rsidRPr="0088180F">
          <w:rPr>
            <w:color w:val="538135" w:themeColor="accent6" w:themeShade="BF"/>
            <w:sz w:val="52"/>
            <w:szCs w:val="52"/>
          </w:rPr>
          <w:t>Magic School IA</w:t>
        </w:r>
      </w:hyperlink>
      <w:r w:rsidR="00AD79CF" w:rsidRPr="0088180F">
        <w:rPr>
          <w:rFonts w:asciiTheme="minorHAnsi" w:hAnsiTheme="minorHAnsi"/>
          <w:sz w:val="52"/>
          <w:szCs w:val="52"/>
        </w:rPr>
        <w:t xml:space="preserve"> </w:t>
      </w:r>
    </w:p>
    <w:p w14:paraId="1912E3F5" w14:textId="77777777" w:rsidR="003251C0" w:rsidRPr="00F64704" w:rsidRDefault="003251C0" w:rsidP="00CE2696">
      <w:pPr>
        <w:spacing w:after="0" w:line="320" w:lineRule="exact"/>
        <w:rPr>
          <w:rFonts w:asciiTheme="minorHAnsi" w:hAnsiTheme="minorHAnsi"/>
        </w:rPr>
      </w:pPr>
    </w:p>
    <w:p w14:paraId="04BFE71A" w14:textId="77777777" w:rsidR="00BF3C47" w:rsidRPr="00F64704" w:rsidRDefault="00BF3C47" w:rsidP="00CE2696">
      <w:pPr>
        <w:spacing w:after="0" w:line="320" w:lineRule="exact"/>
        <w:rPr>
          <w:rFonts w:asciiTheme="minorHAnsi" w:hAnsiTheme="minorHAnsi"/>
        </w:rPr>
      </w:pPr>
    </w:p>
    <w:p w14:paraId="511193A8" w14:textId="2E518DE9" w:rsidR="00BF3C47" w:rsidRPr="00BF3C47" w:rsidRDefault="007A19A1" w:rsidP="001C7EBC">
      <w:pPr>
        <w:pStyle w:val="Titre2"/>
      </w:pPr>
      <w:r>
        <w:t>Description</w:t>
      </w:r>
    </w:p>
    <w:p w14:paraId="03AD4319" w14:textId="1ABBB1DD" w:rsidR="00E4668A" w:rsidRDefault="00000000" w:rsidP="006C7999">
      <w:hyperlink r:id="rId12" w:history="1">
        <w:r w:rsidR="00AD79CF">
          <w:rPr>
            <w:rStyle w:val="Lienhypertexte"/>
            <w:rFonts w:asciiTheme="minorHAnsi" w:hAnsiTheme="minorHAnsi" w:cstheme="minorHAnsi"/>
          </w:rPr>
          <w:t>Magic School AI</w:t>
        </w:r>
      </w:hyperlink>
      <w:r w:rsidR="00231818">
        <w:t xml:space="preserve">  </w:t>
      </w:r>
      <w:r w:rsidR="00AD79CF" w:rsidRPr="00AD79CF">
        <w:t>est une plateforme qui utilise l'intelligence artificielle pour transformer l'expérience éducative. Conçue pour les enseignants, elle offre une multitude d'outils</w:t>
      </w:r>
      <w:r w:rsidR="00E4668A">
        <w:t> :</w:t>
      </w:r>
    </w:p>
    <w:p w14:paraId="2D8900B6" w14:textId="77A803F8" w:rsidR="00242C9D" w:rsidRPr="00E4668A" w:rsidRDefault="00242C9D" w:rsidP="00E4668A">
      <w:pPr>
        <w:pStyle w:val="Paragraphedeliste"/>
        <w:numPr>
          <w:ilvl w:val="0"/>
          <w:numId w:val="2"/>
        </w:numPr>
        <w:rPr>
          <w:b/>
          <w:bCs/>
        </w:rPr>
      </w:pPr>
      <w:r w:rsidRPr="00242C9D">
        <w:rPr>
          <w:b/>
          <w:bCs/>
        </w:rPr>
        <w:t>Planification de cours</w:t>
      </w:r>
      <w:r w:rsidRPr="00E4668A">
        <w:rPr>
          <w:b/>
          <w:bCs/>
        </w:rPr>
        <w:t> </w:t>
      </w:r>
      <w:r w:rsidRPr="00E4668A">
        <w:t>: L’outil facilite la création et la gestion des plans de cours.</w:t>
      </w:r>
    </w:p>
    <w:p w14:paraId="7BED1BE8" w14:textId="77777777" w:rsidR="00242C9D" w:rsidRPr="00242C9D" w:rsidRDefault="00242C9D" w:rsidP="00242C9D">
      <w:pPr>
        <w:pStyle w:val="Paragraphedeliste"/>
        <w:numPr>
          <w:ilvl w:val="0"/>
          <w:numId w:val="2"/>
        </w:numPr>
      </w:pPr>
      <w:r w:rsidRPr="00242C9D">
        <w:rPr>
          <w:b/>
          <w:bCs/>
        </w:rPr>
        <w:t>Différenciation guidée par l’IA</w:t>
      </w:r>
      <w:r w:rsidRPr="00242C9D">
        <w:t> : MagicSchool.ai adapte les ressources pédagogiques aux besoins individuels des élèves.</w:t>
      </w:r>
    </w:p>
    <w:p w14:paraId="525492A9" w14:textId="77777777" w:rsidR="00242C9D" w:rsidRPr="00242C9D" w:rsidRDefault="00242C9D" w:rsidP="00242C9D">
      <w:pPr>
        <w:pStyle w:val="Paragraphedeliste"/>
        <w:numPr>
          <w:ilvl w:val="0"/>
          <w:numId w:val="2"/>
        </w:numPr>
      </w:pPr>
      <w:r w:rsidRPr="00242C9D">
        <w:rPr>
          <w:b/>
          <w:bCs/>
        </w:rPr>
        <w:t>Création d’évaluations</w:t>
      </w:r>
      <w:r w:rsidRPr="00242C9D">
        <w:t> : Il propose des suggestions et des exemples pour créer des évaluations efficaces.</w:t>
      </w:r>
    </w:p>
    <w:p w14:paraId="118B2F25" w14:textId="77777777" w:rsidR="00242C9D" w:rsidRPr="00242C9D" w:rsidRDefault="00242C9D" w:rsidP="00242C9D">
      <w:pPr>
        <w:pStyle w:val="Paragraphedeliste"/>
        <w:numPr>
          <w:ilvl w:val="0"/>
          <w:numId w:val="2"/>
        </w:numPr>
      </w:pPr>
      <w:r w:rsidRPr="00242C9D">
        <w:rPr>
          <w:b/>
          <w:bCs/>
        </w:rPr>
        <w:t>Correction automatique</w:t>
      </w:r>
      <w:r w:rsidRPr="00242C9D">
        <w:t> : MagicSchool.ai peut aider à corriger les évaluations de manière plus rapide et précise.</w:t>
      </w:r>
    </w:p>
    <w:p w14:paraId="09C298BF" w14:textId="77777777" w:rsidR="004A590D" w:rsidRPr="001C7EBC" w:rsidRDefault="004A590D" w:rsidP="004A590D">
      <w:pPr>
        <w:pStyle w:val="Titre2"/>
        <w:rPr>
          <w:rFonts w:ascii="Roboto" w:hAnsi="Roboto"/>
          <w:color w:val="111111"/>
          <w:szCs w:val="24"/>
          <w:lang w:eastAsia="fr-BE"/>
        </w:rPr>
      </w:pPr>
      <w:r>
        <w:t xml:space="preserve">Avantages </w:t>
      </w:r>
    </w:p>
    <w:p w14:paraId="096A810E" w14:textId="77777777" w:rsidR="004A590D" w:rsidRPr="001C7EBC" w:rsidRDefault="004A590D" w:rsidP="004A590D">
      <w:pPr>
        <w:pStyle w:val="Paragraphedeliste"/>
        <w:numPr>
          <w:ilvl w:val="0"/>
          <w:numId w:val="1"/>
        </w:numPr>
      </w:pPr>
      <w:r w:rsidRPr="00242C9D">
        <w:rPr>
          <w:b/>
          <w:bCs/>
        </w:rPr>
        <w:t>Gain de temps</w:t>
      </w:r>
      <w:r w:rsidRPr="001C7EBC">
        <w:t> : La plateforme simplifie les tâches essentielles de l’enseignement, comme la planification de cours et la création d’évaluations.</w:t>
      </w:r>
    </w:p>
    <w:p w14:paraId="55E599E4" w14:textId="77777777" w:rsidR="004A590D" w:rsidRPr="001C7EBC" w:rsidRDefault="004A590D" w:rsidP="004A590D">
      <w:pPr>
        <w:pStyle w:val="Paragraphedeliste"/>
        <w:numPr>
          <w:ilvl w:val="0"/>
          <w:numId w:val="1"/>
        </w:numPr>
      </w:pPr>
      <w:r w:rsidRPr="00242C9D">
        <w:rPr>
          <w:b/>
          <w:bCs/>
        </w:rPr>
        <w:t>Différenciation guidée par l’IA</w:t>
      </w:r>
      <w:r w:rsidRPr="001C7EBC">
        <w:t> : MagicSchool.ai adapte les ressources aux besoins individuels des élèves, améliorant ainsi l’efficacité pédagogique.</w:t>
      </w:r>
    </w:p>
    <w:p w14:paraId="644DAA07" w14:textId="77777777" w:rsidR="004A590D" w:rsidRPr="001C7EBC" w:rsidRDefault="004A590D" w:rsidP="004A590D">
      <w:pPr>
        <w:pStyle w:val="Paragraphedeliste"/>
        <w:numPr>
          <w:ilvl w:val="0"/>
          <w:numId w:val="1"/>
        </w:numPr>
      </w:pPr>
      <w:r w:rsidRPr="00242C9D">
        <w:rPr>
          <w:b/>
          <w:bCs/>
        </w:rPr>
        <w:t>Ressources étendues</w:t>
      </w:r>
      <w:r w:rsidRPr="001C7EBC">
        <w:t> : Elle propose une vaste collection de ressources pour la planification de cours améliorée</w:t>
      </w:r>
    </w:p>
    <w:p w14:paraId="7CA156F1" w14:textId="77777777" w:rsidR="004A590D" w:rsidRDefault="004A590D" w:rsidP="00242C9D"/>
    <w:p w14:paraId="214B1EC1" w14:textId="033CA3CB" w:rsidR="00A34432" w:rsidRDefault="00B717B1" w:rsidP="0049221B">
      <w:pPr>
        <w:pStyle w:val="Titre2"/>
      </w:pPr>
      <w:r>
        <w:t xml:space="preserve">Les outils  </w:t>
      </w:r>
    </w:p>
    <w:p w14:paraId="715410D4" w14:textId="4C1579DD" w:rsidR="00B717B1" w:rsidRPr="00B717B1" w:rsidRDefault="009F31EE" w:rsidP="00B717B1">
      <w:r w:rsidRPr="009F31EE">
        <w:drawing>
          <wp:inline distT="0" distB="0" distL="0" distR="0" wp14:anchorId="6EF0F00B" wp14:editId="34AA1BF0">
            <wp:extent cx="5941060" cy="628891"/>
            <wp:effectExtent l="0" t="0" r="2540" b="0"/>
            <wp:docPr id="1952818873" name="Image 1" descr="Une image contenant texte, lign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18873" name="Image 1" descr="Une image contenant texte, ligne, Police, capture d’écran&#10;&#10;Description générée automatiquement"/>
                    <pic:cNvPicPr/>
                  </pic:nvPicPr>
                  <pic:blipFill rotWithShape="1">
                    <a:blip r:embed="rId13"/>
                    <a:srcRect t="17469"/>
                    <a:stretch/>
                  </pic:blipFill>
                  <pic:spPr bwMode="auto">
                    <a:xfrm>
                      <a:off x="0" y="0"/>
                      <a:ext cx="5941060" cy="62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6AF2F" w14:textId="4F859E4E" w:rsidR="007A0B36" w:rsidRDefault="0049221B" w:rsidP="00242C9D">
      <w:r w:rsidRPr="0049221B">
        <w:drawing>
          <wp:inline distT="0" distB="0" distL="0" distR="0" wp14:anchorId="30AB20D2" wp14:editId="7AACF528">
            <wp:extent cx="762039" cy="330217"/>
            <wp:effectExtent l="0" t="0" r="0" b="0"/>
            <wp:docPr id="1041887473" name="Image 1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87473" name="Image 1" descr="Une image contenant texte, Police, logo, blanc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39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EA80" w14:textId="77777777" w:rsidR="007A0B36" w:rsidRDefault="007A0B36" w:rsidP="00242C9D">
      <w:r w:rsidRPr="007A0B36">
        <w:drawing>
          <wp:inline distT="0" distB="0" distL="0" distR="0" wp14:anchorId="7CBC85ED" wp14:editId="7EF69CF0">
            <wp:extent cx="5941060" cy="2056130"/>
            <wp:effectExtent l="0" t="0" r="2540" b="1270"/>
            <wp:docPr id="1211024984" name="Image 1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24984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B40D" w14:textId="77777777" w:rsidR="0049221B" w:rsidRDefault="0049221B" w:rsidP="0049221B"/>
    <w:p w14:paraId="52370F30" w14:textId="7CFEA7D1" w:rsidR="0049221B" w:rsidRDefault="0049221B">
      <w:pPr>
        <w:spacing w:after="0"/>
      </w:pPr>
    </w:p>
    <w:p w14:paraId="4B16BA6A" w14:textId="77777777" w:rsidR="0049221B" w:rsidRDefault="0049221B" w:rsidP="0049221B"/>
    <w:p w14:paraId="3CF2631B" w14:textId="6F7AD37A" w:rsidR="0049221B" w:rsidRDefault="004F60FF" w:rsidP="0049221B">
      <w:r w:rsidRPr="004F60FF">
        <w:drawing>
          <wp:inline distT="0" distB="0" distL="0" distR="0" wp14:anchorId="560FE4A8" wp14:editId="094B50AF">
            <wp:extent cx="596931" cy="330217"/>
            <wp:effectExtent l="0" t="0" r="0" b="0"/>
            <wp:docPr id="1834528708" name="Image 1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28708" name="Image 1" descr="Une image contenant texte, Police, logo, blanc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931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7584" w14:textId="506B40F7" w:rsidR="0049221B" w:rsidRDefault="00060707" w:rsidP="0049221B">
      <w:r w:rsidRPr="00060707">
        <w:drawing>
          <wp:inline distT="0" distB="0" distL="0" distR="0" wp14:anchorId="3DA83360" wp14:editId="2F9DA5BF">
            <wp:extent cx="6059347" cy="2041370"/>
            <wp:effectExtent l="0" t="0" r="0" b="0"/>
            <wp:docPr id="95585561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55614" name="Image 1" descr="Une image contenant texte, capture d’écran, Police, lig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9568" cy="20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C76B" w14:textId="6E9A2585" w:rsidR="0049221B" w:rsidRDefault="00D44BA3" w:rsidP="0049221B">
      <w:r w:rsidRPr="00D44BA3">
        <w:drawing>
          <wp:inline distT="0" distB="0" distL="0" distR="0" wp14:anchorId="2A9E47D8" wp14:editId="7705E7B8">
            <wp:extent cx="844593" cy="349268"/>
            <wp:effectExtent l="0" t="0" r="0" b="0"/>
            <wp:docPr id="1935319419" name="Image 1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19419" name="Image 1" descr="Une image contenant texte, Police, logo, blanc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4593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985A" w14:textId="77777777" w:rsidR="00D44BA3" w:rsidRDefault="00D44BA3" w:rsidP="0049221B"/>
    <w:p w14:paraId="7AA838CB" w14:textId="77777777" w:rsidR="00D44BA3" w:rsidRDefault="00D44BA3" w:rsidP="0049221B">
      <w:r w:rsidRPr="00D44BA3">
        <w:drawing>
          <wp:inline distT="0" distB="0" distL="0" distR="0" wp14:anchorId="6C406027" wp14:editId="4FAE12F5">
            <wp:extent cx="6140370" cy="1669634"/>
            <wp:effectExtent l="0" t="0" r="0" b="6985"/>
            <wp:docPr id="188155204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52048" name="Image 1" descr="Une image contenant texte, capture d’écran, Police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807" cy="1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3FA0" w14:textId="5DC41289" w:rsidR="00816AB8" w:rsidRDefault="00816AB8" w:rsidP="00816AB8">
      <w:r w:rsidRPr="00816AB8">
        <w:drawing>
          <wp:inline distT="0" distB="0" distL="0" distR="0" wp14:anchorId="46080B27" wp14:editId="5A2EDA53">
            <wp:extent cx="1282766" cy="368319"/>
            <wp:effectExtent l="0" t="0" r="0" b="0"/>
            <wp:docPr id="1301010880" name="Image 1" descr="Une image contenant texte, Police, blanc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10880" name="Image 1" descr="Une image contenant texte, Police, blanc, capture d’écra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2766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4FA7" w14:textId="29E697C2" w:rsidR="00816AB8" w:rsidRDefault="00816AB8" w:rsidP="00816AB8">
      <w:r w:rsidRPr="00816AB8">
        <w:drawing>
          <wp:inline distT="0" distB="0" distL="0" distR="0" wp14:anchorId="0E58C585" wp14:editId="06AA1B22">
            <wp:extent cx="5941060" cy="1585595"/>
            <wp:effectExtent l="0" t="0" r="2540" b="0"/>
            <wp:docPr id="1751029407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29407" name="Image 1" descr="Une image contenant texte, Police, capture d’écran, lign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DC4E" w14:textId="77777777" w:rsidR="00816AB8" w:rsidRDefault="00816AB8" w:rsidP="00816AB8"/>
    <w:p w14:paraId="01BFF318" w14:textId="77777777" w:rsidR="00816AB8" w:rsidRDefault="00816AB8" w:rsidP="00816AB8"/>
    <w:p w14:paraId="35ABFDA6" w14:textId="77777777" w:rsidR="00156C4C" w:rsidRDefault="00156C4C" w:rsidP="00816AB8"/>
    <w:p w14:paraId="6F1F17AD" w14:textId="77777777" w:rsidR="00156C4C" w:rsidRDefault="00156C4C" w:rsidP="00816AB8"/>
    <w:p w14:paraId="19102BB7" w14:textId="77777777" w:rsidR="00156C4C" w:rsidRDefault="00156C4C" w:rsidP="00816AB8"/>
    <w:p w14:paraId="21311EC5" w14:textId="77777777" w:rsidR="00156C4C" w:rsidRDefault="00156C4C" w:rsidP="00816AB8"/>
    <w:p w14:paraId="0A254224" w14:textId="15FA7505" w:rsidR="00156C4C" w:rsidRDefault="00E878D7" w:rsidP="00816AB8">
      <w:r w:rsidRPr="00E878D7">
        <w:drawing>
          <wp:inline distT="0" distB="0" distL="0" distR="0" wp14:anchorId="4467F6B1" wp14:editId="4E90F743">
            <wp:extent cx="1149409" cy="361969"/>
            <wp:effectExtent l="0" t="0" r="0" b="0"/>
            <wp:docPr id="1908886691" name="Image 1" descr="Une image contenant texte, Police, blanc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86691" name="Image 1" descr="Une image contenant texte, Police, blanc, logo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9409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F69E" w14:textId="77777777" w:rsidR="00156C4C" w:rsidRDefault="00156C4C" w:rsidP="00816AB8">
      <w:r w:rsidRPr="00156C4C">
        <w:drawing>
          <wp:inline distT="0" distB="0" distL="0" distR="0" wp14:anchorId="38A09980" wp14:editId="583C8629">
            <wp:extent cx="5941060" cy="1586865"/>
            <wp:effectExtent l="0" t="0" r="2540" b="0"/>
            <wp:docPr id="57042062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20623" name="Image 1" descr="Une image contenant texte, capture d’écran, Police, lign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C585" w14:textId="77777777" w:rsidR="00F97CE5" w:rsidRPr="00F97CE5" w:rsidRDefault="00F97CE5" w:rsidP="00F97CE5"/>
    <w:p w14:paraId="370A9431" w14:textId="7DE1D698" w:rsidR="00F97CE5" w:rsidRDefault="00F906B9" w:rsidP="00F97CE5">
      <w:r w:rsidRPr="00F906B9">
        <w:drawing>
          <wp:inline distT="0" distB="0" distL="0" distR="0" wp14:anchorId="5BF27982" wp14:editId="3D98460E">
            <wp:extent cx="920797" cy="342918"/>
            <wp:effectExtent l="0" t="0" r="0" b="0"/>
            <wp:docPr id="875091799" name="Image 1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91799" name="Image 1" descr="Une image contenant texte, Police, logo, blanc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0797" cy="34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F63A" w14:textId="37019735" w:rsidR="00F97CE5" w:rsidRDefault="00F97CE5" w:rsidP="00F97CE5">
      <w:r w:rsidRPr="00F97CE5">
        <w:drawing>
          <wp:inline distT="0" distB="0" distL="0" distR="0" wp14:anchorId="53128CB1" wp14:editId="147EBFF1">
            <wp:extent cx="5941060" cy="1979295"/>
            <wp:effectExtent l="0" t="0" r="2540" b="1905"/>
            <wp:docPr id="1358868474" name="Image 1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68474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EC94" w14:textId="77777777" w:rsidR="00F97CE5" w:rsidRDefault="00F97CE5" w:rsidP="00F97CE5"/>
    <w:p w14:paraId="2A9BFA96" w14:textId="4BDEB5C5" w:rsidR="00F97CE5" w:rsidRDefault="00A701FB" w:rsidP="00F97CE5">
      <w:r w:rsidRPr="00A701FB">
        <w:drawing>
          <wp:inline distT="0" distB="0" distL="0" distR="0" wp14:anchorId="39F02DBE" wp14:editId="7DD86711">
            <wp:extent cx="1238314" cy="330217"/>
            <wp:effectExtent l="0" t="0" r="0" b="0"/>
            <wp:docPr id="2102241783" name="Image 1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41783" name="Image 1" descr="Une image contenant texte, Police, logo, capture d’écran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8314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1EE0" w14:textId="4025EC8F" w:rsidR="00F906B9" w:rsidRPr="00F97CE5" w:rsidRDefault="00F906B9" w:rsidP="00F97CE5">
      <w:pPr>
        <w:sectPr w:rsidR="00F906B9" w:rsidRPr="00F97CE5" w:rsidSect="001C7EBC">
          <w:headerReference w:type="default" r:id="rId27"/>
          <w:footerReference w:type="default" r:id="rId28"/>
          <w:pgSz w:w="11906" w:h="16838"/>
          <w:pgMar w:top="993" w:right="1133" w:bottom="1417" w:left="1417" w:header="708" w:footer="708" w:gutter="0"/>
          <w:cols w:space="708"/>
          <w:docGrid w:linePitch="360"/>
        </w:sectPr>
      </w:pPr>
      <w:r w:rsidRPr="00F906B9">
        <w:drawing>
          <wp:inline distT="0" distB="0" distL="0" distR="0" wp14:anchorId="09F0FFAC" wp14:editId="3C2542F1">
            <wp:extent cx="5941060" cy="1997710"/>
            <wp:effectExtent l="0" t="0" r="2540" b="2540"/>
            <wp:docPr id="177655006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50067" name="Image 1" descr="Une image contenant texte, capture d’écran, Police, lign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D059" w14:textId="0E810E2A" w:rsidR="001C7EBC" w:rsidRDefault="001C7EBC" w:rsidP="00AD79CF"/>
    <w:p w14:paraId="69D13A35" w14:textId="05574F64" w:rsidR="00BF3C47" w:rsidRDefault="00BF3C47" w:rsidP="00647E1C"/>
    <w:p w14:paraId="32BF73AB" w14:textId="5596627E" w:rsidR="00F64704" w:rsidRDefault="00D76AC3" w:rsidP="00F64704">
      <w:pPr>
        <w:rPr>
          <w:rFonts w:asciiTheme="minorHAnsi" w:hAnsiTheme="minorHAnsi"/>
          <w:b/>
          <w:color w:val="21784E"/>
          <w:sz w:val="28"/>
          <w:szCs w:val="28"/>
        </w:rPr>
      </w:pPr>
      <w:r>
        <w:rPr>
          <w:rFonts w:asciiTheme="minorHAnsi" w:hAnsiTheme="minorHAnsi"/>
          <w:b/>
          <w:color w:val="21784E"/>
          <w:sz w:val="28"/>
          <w:szCs w:val="28"/>
        </w:rPr>
        <w:t xml:space="preserve">Exemples </w:t>
      </w:r>
      <w:r w:rsidR="00CB547C">
        <w:rPr>
          <w:rFonts w:asciiTheme="minorHAnsi" w:hAnsiTheme="minorHAnsi"/>
          <w:b/>
          <w:color w:val="21784E"/>
          <w:sz w:val="28"/>
          <w:szCs w:val="28"/>
        </w:rPr>
        <w:t>sur le calcul de la TVA</w:t>
      </w:r>
    </w:p>
    <w:p w14:paraId="17411FC1" w14:textId="61A51E55" w:rsidR="00D76AC3" w:rsidRDefault="00D76AC3" w:rsidP="00F64704">
      <w:r w:rsidRPr="00D76AC3">
        <w:rPr>
          <w:noProof/>
        </w:rPr>
        <w:drawing>
          <wp:inline distT="0" distB="0" distL="0" distR="0" wp14:anchorId="1689984B" wp14:editId="11F6C0B6">
            <wp:extent cx="5941060" cy="651510"/>
            <wp:effectExtent l="0" t="0" r="2540" b="0"/>
            <wp:docPr id="7601475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475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A140" w14:textId="77777777" w:rsidR="00594B9D" w:rsidRDefault="00594B9D" w:rsidP="00594B9D"/>
    <w:p w14:paraId="29B190E3" w14:textId="7C107057" w:rsidR="00594B9D" w:rsidRDefault="00594B9D" w:rsidP="00594B9D">
      <w:r w:rsidRPr="00594B9D">
        <w:rPr>
          <w:noProof/>
        </w:rPr>
        <w:drawing>
          <wp:inline distT="0" distB="0" distL="0" distR="0" wp14:anchorId="1DB2ABCC" wp14:editId="13451E24">
            <wp:extent cx="5941060" cy="1146175"/>
            <wp:effectExtent l="0" t="0" r="2540" b="0"/>
            <wp:docPr id="67939161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91615" name="Image 1" descr="Une image contenant texte, capture d’écran, Polic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6C5B" w14:textId="77777777" w:rsidR="00CF76F3" w:rsidRPr="00CF76F3" w:rsidRDefault="00CF76F3" w:rsidP="00CF76F3"/>
    <w:p w14:paraId="7C5AE1F1" w14:textId="77777777" w:rsidR="00CF76F3" w:rsidRDefault="00CF76F3" w:rsidP="00CF76F3"/>
    <w:p w14:paraId="61BB5BDE" w14:textId="2B33877E" w:rsidR="00CF76F3" w:rsidRDefault="001F7FBA" w:rsidP="00CF76F3">
      <w:r w:rsidRPr="001F7FBA">
        <w:rPr>
          <w:noProof/>
        </w:rPr>
        <w:drawing>
          <wp:inline distT="0" distB="0" distL="0" distR="0" wp14:anchorId="72E1AEEF" wp14:editId="09CA232C">
            <wp:extent cx="2643042" cy="3034126"/>
            <wp:effectExtent l="0" t="0" r="5080" b="0"/>
            <wp:docPr id="1636837658" name="Image 1" descr="Une image contenant texte, capture d’écran, lett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37658" name="Image 1" descr="Une image contenant texte, capture d’écran, lettre, Polic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6399" cy="30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D7F" w:rsidRPr="00CC4D7F">
        <w:rPr>
          <w:noProof/>
        </w:rPr>
        <w:drawing>
          <wp:anchor distT="0" distB="0" distL="114300" distR="114300" simplePos="0" relativeHeight="251658240" behindDoc="0" locked="0" layoutInCell="1" allowOverlap="1" wp14:anchorId="4F778EB1" wp14:editId="72400DC2">
            <wp:simplePos x="900332" y="4171071"/>
            <wp:positionH relativeFrom="column">
              <wp:align>left</wp:align>
            </wp:positionH>
            <wp:positionV relativeFrom="paragraph">
              <wp:align>top</wp:align>
            </wp:positionV>
            <wp:extent cx="2703927" cy="2875826"/>
            <wp:effectExtent l="0" t="0" r="1270" b="1270"/>
            <wp:wrapSquare wrapText="bothSides"/>
            <wp:docPr id="5516040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040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27" cy="287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AD11AE">
        <w:br w:type="textWrapping" w:clear="all"/>
      </w:r>
    </w:p>
    <w:p w14:paraId="2D2F3489" w14:textId="77777777" w:rsidR="007F4920" w:rsidRPr="007F4920" w:rsidRDefault="007F4920" w:rsidP="007F4920"/>
    <w:p w14:paraId="2A4C4C57" w14:textId="77777777" w:rsidR="007F4920" w:rsidRPr="007F4920" w:rsidRDefault="007F4920" w:rsidP="007F4920"/>
    <w:p w14:paraId="08C52F64" w14:textId="77777777" w:rsidR="007F4920" w:rsidRDefault="007F4920" w:rsidP="007F4920"/>
    <w:p w14:paraId="1480BAE6" w14:textId="77777777" w:rsidR="007F4920" w:rsidRDefault="007F4920" w:rsidP="007F4920"/>
    <w:p w14:paraId="63C5CFC6" w14:textId="77777777" w:rsidR="007F4920" w:rsidRDefault="007F4920" w:rsidP="007F4920"/>
    <w:p w14:paraId="1F2BD950" w14:textId="77777777" w:rsidR="007F4920" w:rsidRDefault="007F4920" w:rsidP="007F4920"/>
    <w:p w14:paraId="5DF86400" w14:textId="77777777" w:rsidR="007F4920" w:rsidRDefault="007F4920" w:rsidP="007F4920"/>
    <w:p w14:paraId="1EF38B3E" w14:textId="77777777" w:rsidR="007F4920" w:rsidRDefault="007F4920" w:rsidP="007F4920"/>
    <w:p w14:paraId="08191DB5" w14:textId="77777777" w:rsidR="007F4920" w:rsidRDefault="007F4920" w:rsidP="007F4920"/>
    <w:p w14:paraId="6A92E865" w14:textId="77777777" w:rsidR="007F4920" w:rsidRDefault="007F4920" w:rsidP="007F4920"/>
    <w:p w14:paraId="320E5D3C" w14:textId="0F2D57D3" w:rsidR="00D41E31" w:rsidRDefault="00D41E31" w:rsidP="007F4920">
      <w:r>
        <w:t xml:space="preserve">Toujours dans </w:t>
      </w:r>
      <w:r w:rsidR="00BE59D2" w:rsidRPr="00BE59D2">
        <w:rPr>
          <w:noProof/>
        </w:rPr>
        <w:drawing>
          <wp:inline distT="0" distB="0" distL="0" distR="0" wp14:anchorId="598EECE7" wp14:editId="42B623D2">
            <wp:extent cx="610858" cy="267286"/>
            <wp:effectExtent l="0" t="0" r="0" b="0"/>
            <wp:docPr id="923719074" name="Image 1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19074" name="Image 1" descr="Une image contenant texte, Police, logo, blanc&#10;&#10;Description générée automatiquement"/>
                    <pic:cNvPicPr/>
                  </pic:nvPicPr>
                  <pic:blipFill rotWithShape="1">
                    <a:blip r:embed="rId34"/>
                    <a:srcRect l="7039" t="15851" r="16483" b="23916"/>
                    <a:stretch/>
                  </pic:blipFill>
                  <pic:spPr bwMode="auto">
                    <a:xfrm>
                      <a:off x="0" y="0"/>
                      <a:ext cx="611924" cy="26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8C2DE" w14:textId="1057223F" w:rsidR="007F4920" w:rsidRDefault="00913A7E" w:rsidP="007F4920">
      <w:r w:rsidRPr="00913A7E">
        <w:rPr>
          <w:noProof/>
        </w:rPr>
        <w:drawing>
          <wp:inline distT="0" distB="0" distL="0" distR="0" wp14:anchorId="08738DC7" wp14:editId="6E4FDBAF">
            <wp:extent cx="3664138" cy="495325"/>
            <wp:effectExtent l="0" t="0" r="0" b="0"/>
            <wp:docPr id="269713603" name="Image 1" descr="Une image contenant texte, lign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13603" name="Image 1" descr="Une image contenant texte, ligne, Police, capture d’écran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64138" cy="4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A8D">
        <w:t xml:space="preserve"> </w:t>
      </w:r>
      <w:hyperlink r:id="rId36" w:history="1">
        <w:r w:rsidR="00564A8D" w:rsidRPr="00383A08">
          <w:rPr>
            <w:rStyle w:val="Lienhypertexte"/>
          </w:rPr>
          <w:t>https://app.magicschool.ai/tools/math-spiral-review?thread=23275464</w:t>
        </w:r>
      </w:hyperlink>
      <w:r w:rsidR="00564A8D">
        <w:t xml:space="preserve">  </w:t>
      </w:r>
    </w:p>
    <w:p w14:paraId="19FAF084" w14:textId="6763E351" w:rsidR="007F4920" w:rsidRDefault="00A06EF7" w:rsidP="007F492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48558" wp14:editId="591E9468">
                <wp:simplePos x="0" y="0"/>
                <wp:positionH relativeFrom="column">
                  <wp:posOffset>3917950</wp:posOffset>
                </wp:positionH>
                <wp:positionV relativeFrom="paragraph">
                  <wp:posOffset>2870200</wp:posOffset>
                </wp:positionV>
                <wp:extent cx="1986915" cy="393700"/>
                <wp:effectExtent l="0" t="57150" r="0" b="25400"/>
                <wp:wrapNone/>
                <wp:docPr id="210037906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6915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07D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308.5pt;margin-top:226pt;width:156.45pt;height:3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" strokecolor="#5b9bd5 [3204]" strokeweight=".5pt">
                <v:stroke endarrow="block" joinstyle="miter"/>
              </v:shape>
            </w:pict>
          </mc:Fallback>
        </mc:AlternateContent>
      </w:r>
      <w:r w:rsidR="00855139" w:rsidRPr="00855139">
        <w:rPr>
          <w:noProof/>
        </w:rPr>
        <w:drawing>
          <wp:inline distT="0" distB="0" distL="0" distR="0" wp14:anchorId="0AF037A2" wp14:editId="1F921F19">
            <wp:extent cx="3642995" cy="2933114"/>
            <wp:effectExtent l="0" t="0" r="0" b="635"/>
            <wp:docPr id="30920488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0488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2009" cy="294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920" w:rsidRPr="007F4920">
        <w:rPr>
          <w:noProof/>
        </w:rPr>
        <w:drawing>
          <wp:anchor distT="0" distB="0" distL="114300" distR="114300" simplePos="0" relativeHeight="251659264" behindDoc="0" locked="0" layoutInCell="1" allowOverlap="1" wp14:anchorId="51FD229A" wp14:editId="0A16D18D">
            <wp:simplePos x="900332" y="1934308"/>
            <wp:positionH relativeFrom="column">
              <wp:align>left</wp:align>
            </wp:positionH>
            <wp:positionV relativeFrom="paragraph">
              <wp:align>top</wp:align>
            </wp:positionV>
            <wp:extent cx="2765783" cy="2300067"/>
            <wp:effectExtent l="0" t="0" r="0" b="5080"/>
            <wp:wrapSquare wrapText="bothSides"/>
            <wp:docPr id="10022386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386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83" cy="230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39">
        <w:br w:type="textWrapping" w:clear="all"/>
      </w:r>
    </w:p>
    <w:p w14:paraId="57C3BD21" w14:textId="38C0E936" w:rsidR="00A06EF7" w:rsidRPr="007845CF" w:rsidRDefault="007845CF" w:rsidP="00A06EF7">
      <w:r w:rsidRPr="007845CF">
        <w:t xml:space="preserve">Magic School permet </w:t>
      </w:r>
      <w:r w:rsidR="00A20BE8">
        <w:t>de faire</w:t>
      </w:r>
      <w:r w:rsidR="00DF2A75">
        <w:t xml:space="preserve"> plusieurs demandes supplémentaires</w:t>
      </w:r>
    </w:p>
    <w:p w14:paraId="05B27B86" w14:textId="118BBEC5" w:rsidR="00A06EF7" w:rsidRDefault="00A06EF7" w:rsidP="00A06EF7">
      <w:pPr>
        <w:tabs>
          <w:tab w:val="left" w:pos="1141"/>
        </w:tabs>
      </w:pPr>
      <w:r w:rsidRPr="007845CF">
        <w:lastRenderedPageBreak/>
        <w:tab/>
      </w:r>
      <w:r w:rsidRPr="00A06EF7">
        <w:rPr>
          <w:noProof/>
        </w:rPr>
        <w:drawing>
          <wp:inline distT="0" distB="0" distL="0" distR="0" wp14:anchorId="39223C45" wp14:editId="0BDAAB4E">
            <wp:extent cx="3165043" cy="4252249"/>
            <wp:effectExtent l="0" t="0" r="0" b="0"/>
            <wp:docPr id="1482277842" name="Image 1" descr="Une image contenant texte, capture d’écran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77842" name="Image 1" descr="Une image contenant texte, capture d’écran, document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7164" cy="42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E961" w14:textId="77777777" w:rsidR="000407A1" w:rsidRDefault="000407A1" w:rsidP="000407A1"/>
    <w:p w14:paraId="28410DE4" w14:textId="78F016FC" w:rsidR="000407A1" w:rsidRDefault="000407A1" w:rsidP="000407A1">
      <w:r>
        <w:tab/>
      </w:r>
      <w:r w:rsidR="002B5D87">
        <w:t xml:space="preserve">Des questions sur une vidéo portant sur le calcul de la </w:t>
      </w:r>
      <w:r w:rsidR="00552628">
        <w:t>TVA</w:t>
      </w:r>
    </w:p>
    <w:p w14:paraId="23CA5A65" w14:textId="28EAF643" w:rsidR="00552628" w:rsidRDefault="00552628" w:rsidP="000407A1">
      <w:r w:rsidRPr="00552628">
        <w:rPr>
          <w:noProof/>
        </w:rPr>
        <w:drawing>
          <wp:inline distT="0" distB="0" distL="0" distR="0" wp14:anchorId="58F63AD6" wp14:editId="793145F5">
            <wp:extent cx="6645910" cy="417195"/>
            <wp:effectExtent l="0" t="0" r="2540" b="1905"/>
            <wp:docPr id="10472251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2515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9FE1" w14:textId="6F2AD229" w:rsidR="00552628" w:rsidRDefault="00552628" w:rsidP="00552628">
      <w:pPr>
        <w:tabs>
          <w:tab w:val="left" w:pos="942"/>
        </w:tabs>
      </w:pPr>
      <w:r>
        <w:tab/>
      </w:r>
      <w:r w:rsidRPr="00552628">
        <w:rPr>
          <w:noProof/>
        </w:rPr>
        <w:drawing>
          <wp:inline distT="0" distB="0" distL="0" distR="0" wp14:anchorId="58CD5060" wp14:editId="7D97FF19">
            <wp:extent cx="3568697" cy="614778"/>
            <wp:effectExtent l="0" t="0" r="0" b="0"/>
            <wp:docPr id="22837244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72449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1"/>
                    <a:srcRect t="11179"/>
                    <a:stretch/>
                  </pic:blipFill>
                  <pic:spPr bwMode="auto">
                    <a:xfrm>
                      <a:off x="0" y="0"/>
                      <a:ext cx="3568883" cy="61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B9591" w14:textId="77777777" w:rsidR="00F428E3" w:rsidRDefault="00F428E3" w:rsidP="00F428E3"/>
    <w:p w14:paraId="414EE254" w14:textId="66B5B881" w:rsidR="00F428E3" w:rsidRDefault="00F428E3" w:rsidP="00F428E3">
      <w:pPr>
        <w:ind w:firstLine="708"/>
      </w:pPr>
      <w:r w:rsidRPr="00F428E3">
        <w:rPr>
          <w:noProof/>
        </w:rPr>
        <w:lastRenderedPageBreak/>
        <w:drawing>
          <wp:inline distT="0" distB="0" distL="0" distR="0" wp14:anchorId="6474202D" wp14:editId="48D921FB">
            <wp:extent cx="3879068" cy="2962287"/>
            <wp:effectExtent l="0" t="0" r="7620" b="0"/>
            <wp:docPr id="67799643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9643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93638" cy="29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85B1" w14:textId="76CFB638" w:rsidR="008A519E" w:rsidRDefault="008A519E" w:rsidP="008A519E">
      <w:pPr>
        <w:tabs>
          <w:tab w:val="left" w:pos="1706"/>
        </w:tabs>
      </w:pPr>
      <w:r>
        <w:tab/>
      </w:r>
      <w:hyperlink r:id="rId43" w:history="1">
        <w:r w:rsidRPr="00383A08">
          <w:rPr>
            <w:rStyle w:val="Lienhypertexte"/>
          </w:rPr>
          <w:t>https://app.magicschool.ai/tools/youtube?thread=23275787</w:t>
        </w:r>
      </w:hyperlink>
      <w:r>
        <w:t xml:space="preserve"> </w:t>
      </w:r>
    </w:p>
    <w:p w14:paraId="56314917" w14:textId="7356F08E" w:rsidR="00D55EDE" w:rsidRPr="00D55EDE" w:rsidRDefault="00D55EDE" w:rsidP="00D55EDE">
      <w:pPr>
        <w:tabs>
          <w:tab w:val="left" w:pos="1285"/>
        </w:tabs>
      </w:pPr>
      <w:r>
        <w:tab/>
      </w:r>
      <w:r w:rsidRPr="00D55EDE">
        <w:rPr>
          <w:noProof/>
        </w:rPr>
        <w:drawing>
          <wp:inline distT="0" distB="0" distL="0" distR="0" wp14:anchorId="69576EF2" wp14:editId="1C35CD40">
            <wp:extent cx="3816546" cy="4845299"/>
            <wp:effectExtent l="0" t="0" r="0" b="0"/>
            <wp:docPr id="286725191" name="Image 1" descr="Une image contenant texte, capture d’écran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25191" name="Image 1" descr="Une image contenant texte, capture d’écran, document, Polic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6546" cy="48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EDE" w:rsidRPr="00D55EDE" w:rsidSect="00855139">
      <w:footerReference w:type="default" r:id="rId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9FFF55" w14:textId="77777777" w:rsidR="000D0532" w:rsidRDefault="000D0532">
      <w:pPr>
        <w:spacing w:after="0"/>
      </w:pPr>
      <w:r>
        <w:separator/>
      </w:r>
    </w:p>
  </w:endnote>
  <w:endnote w:type="continuationSeparator" w:id="0">
    <w:p w14:paraId="24D59D54" w14:textId="77777777" w:rsidR="000D0532" w:rsidRDefault="000D05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6375C" w14:textId="77777777" w:rsidR="00121695" w:rsidRPr="00B06190" w:rsidRDefault="72663D85" w:rsidP="72663D85">
    <w:pPr>
      <w:pStyle w:val="Pieddepage"/>
      <w:tabs>
        <w:tab w:val="clear" w:pos="4536"/>
        <w:tab w:val="clear" w:pos="9072"/>
        <w:tab w:val="right" w:pos="9356"/>
      </w:tabs>
      <w:ind w:left="-284" w:firstLine="284"/>
      <w:jc w:val="center"/>
      <w:rPr>
        <w:color w:val="21874E"/>
      </w:rPr>
    </w:pPr>
    <w:r w:rsidRPr="72663D85">
      <w:rPr>
        <w:color w:val="21784E"/>
      </w:rPr>
      <w:t>Direction de l'Enseignement Secondaire</w:t>
    </w:r>
  </w:p>
  <w:p w14:paraId="5AF675E0" w14:textId="5AB0E2D5" w:rsidR="00121695" w:rsidRPr="00B06190" w:rsidRDefault="00AD79CF" w:rsidP="00AD79CF">
    <w:pPr>
      <w:pStyle w:val="Pieddepage"/>
      <w:tabs>
        <w:tab w:val="clear" w:pos="4536"/>
        <w:tab w:val="clear" w:pos="9072"/>
        <w:tab w:val="right" w:pos="5812"/>
        <w:tab w:val="right" w:pos="9356"/>
      </w:tabs>
      <w:ind w:left="-284" w:firstLine="284"/>
      <w:rPr>
        <w:color w:val="21874E"/>
      </w:rPr>
    </w:pPr>
    <w:r>
      <w:rPr>
        <w:color w:val="21784E"/>
      </w:rPr>
      <w:tab/>
    </w:r>
    <w:r w:rsidR="78D95B6B" w:rsidRPr="003251C0">
      <w:rPr>
        <w:color w:val="21784E"/>
      </w:rPr>
      <w:t>Sciences économiques et sociales</w:t>
    </w:r>
    <w:r w:rsidR="00121695">
      <w:tab/>
    </w:r>
    <w:r w:rsidR="78D95B6B" w:rsidRPr="00FE0584">
      <w:rPr>
        <w:color w:val="808080"/>
        <w:spacing w:val="60"/>
        <w:sz w:val="22"/>
        <w:szCs w:val="22"/>
        <w:lang w:val="fr-FR" w:eastAsia="en-US"/>
      </w:rPr>
      <w:t>Page</w:t>
    </w:r>
    <w:r w:rsidR="78D95B6B" w:rsidRPr="00FE0584">
      <w:rPr>
        <w:sz w:val="22"/>
        <w:szCs w:val="22"/>
        <w:lang w:val="fr-FR" w:eastAsia="en-US"/>
      </w:rPr>
      <w:t xml:space="preserve"> | </w:t>
    </w:r>
    <w:r w:rsidR="00121695" w:rsidRPr="72663D85">
      <w:rPr>
        <w:b/>
        <w:bCs/>
        <w:noProof/>
        <w:lang w:val="fr-FR"/>
      </w:rPr>
      <w:fldChar w:fldCharType="begin"/>
    </w:r>
    <w:r w:rsidR="00121695" w:rsidRPr="00FE0584">
      <w:rPr>
        <w:sz w:val="22"/>
        <w:szCs w:val="22"/>
        <w:lang w:eastAsia="en-US"/>
      </w:rPr>
      <w:instrText>PAGE   \* MERGEFORMAT</w:instrText>
    </w:r>
    <w:r w:rsidR="00121695" w:rsidRPr="72663D85">
      <w:rPr>
        <w:sz w:val="22"/>
        <w:szCs w:val="22"/>
        <w:lang w:eastAsia="en-US"/>
      </w:rPr>
      <w:fldChar w:fldCharType="separate"/>
    </w:r>
    <w:r w:rsidR="78D95B6B" w:rsidRPr="00846C6F">
      <w:rPr>
        <w:b/>
        <w:bCs/>
        <w:noProof/>
        <w:lang w:val="fr-FR"/>
      </w:rPr>
      <w:t>2</w:t>
    </w:r>
    <w:r w:rsidR="00121695" w:rsidRPr="72663D85">
      <w:rPr>
        <w:b/>
        <w:bCs/>
        <w:noProof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528E3" w14:textId="77777777" w:rsidR="001C7EBC" w:rsidRPr="00B06190" w:rsidRDefault="001C7EBC" w:rsidP="001C7EBC">
    <w:pPr>
      <w:pStyle w:val="Pieddepage"/>
      <w:tabs>
        <w:tab w:val="clear" w:pos="4536"/>
        <w:tab w:val="clear" w:pos="9072"/>
        <w:tab w:val="right" w:pos="4820"/>
        <w:tab w:val="right" w:pos="12616"/>
      </w:tabs>
      <w:ind w:left="-284" w:firstLine="284"/>
      <w:jc w:val="center"/>
      <w:rPr>
        <w:color w:val="21874E"/>
      </w:rPr>
    </w:pPr>
    <w:r w:rsidRPr="72663D85">
      <w:rPr>
        <w:color w:val="21784E"/>
      </w:rPr>
      <w:t>Direction de l'Enseignement Secondaire</w:t>
    </w:r>
  </w:p>
  <w:p w14:paraId="502E6362" w14:textId="77777777" w:rsidR="001C7EBC" w:rsidRPr="00B06190" w:rsidRDefault="001C7EBC" w:rsidP="001C7EBC">
    <w:pPr>
      <w:pStyle w:val="Pieddepage"/>
      <w:tabs>
        <w:tab w:val="clear" w:pos="4536"/>
        <w:tab w:val="right" w:pos="5812"/>
        <w:tab w:val="right" w:pos="12900"/>
      </w:tabs>
      <w:ind w:left="-284" w:firstLine="284"/>
      <w:rPr>
        <w:color w:val="21874E"/>
      </w:rPr>
    </w:pPr>
    <w:r>
      <w:rPr>
        <w:color w:val="21784E"/>
      </w:rPr>
      <w:tab/>
    </w:r>
    <w:r w:rsidRPr="003251C0">
      <w:rPr>
        <w:color w:val="21784E"/>
      </w:rPr>
      <w:t>Sciences économiques et sociales</w:t>
    </w:r>
    <w:r>
      <w:tab/>
    </w:r>
    <w:r w:rsidRPr="00FE0584">
      <w:rPr>
        <w:color w:val="808080"/>
        <w:spacing w:val="60"/>
        <w:sz w:val="22"/>
        <w:szCs w:val="22"/>
        <w:lang w:val="fr-FR" w:eastAsia="en-US"/>
      </w:rPr>
      <w:t>Page</w:t>
    </w:r>
    <w:r w:rsidRPr="00FE0584">
      <w:rPr>
        <w:sz w:val="22"/>
        <w:szCs w:val="22"/>
        <w:lang w:val="fr-FR" w:eastAsia="en-US"/>
      </w:rPr>
      <w:t xml:space="preserve"> | </w:t>
    </w:r>
    <w:r w:rsidRPr="72663D85">
      <w:rPr>
        <w:b/>
        <w:bCs/>
        <w:noProof/>
        <w:lang w:val="fr-FR"/>
      </w:rPr>
      <w:fldChar w:fldCharType="begin"/>
    </w:r>
    <w:r w:rsidRPr="00FE0584">
      <w:rPr>
        <w:sz w:val="22"/>
        <w:szCs w:val="22"/>
        <w:lang w:eastAsia="en-US"/>
      </w:rPr>
      <w:instrText>PAGE   \* MERGEFORMAT</w:instrText>
    </w:r>
    <w:r w:rsidRPr="72663D85">
      <w:rPr>
        <w:sz w:val="22"/>
        <w:szCs w:val="22"/>
        <w:lang w:eastAsia="en-US"/>
      </w:rPr>
      <w:fldChar w:fldCharType="separate"/>
    </w:r>
    <w:r w:rsidRPr="00846C6F">
      <w:rPr>
        <w:b/>
        <w:bCs/>
        <w:noProof/>
        <w:lang w:val="fr-FR"/>
      </w:rPr>
      <w:t>2</w:t>
    </w:r>
    <w:r w:rsidRPr="72663D85">
      <w:rPr>
        <w:b/>
        <w:bCs/>
        <w:noProof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5ACB8" w14:textId="77777777" w:rsidR="000D0532" w:rsidRDefault="000D0532">
      <w:pPr>
        <w:spacing w:after="0"/>
      </w:pPr>
      <w:r>
        <w:separator/>
      </w:r>
    </w:p>
  </w:footnote>
  <w:footnote w:type="continuationSeparator" w:id="0">
    <w:p w14:paraId="0DC19AB2" w14:textId="77777777" w:rsidR="000D0532" w:rsidRDefault="000D05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855536" w14:textId="47D099D3" w:rsidR="00121695" w:rsidRDefault="00121695" w:rsidP="001C7EBC">
    <w:pPr>
      <w:tabs>
        <w:tab w:val="center" w:pos="4536"/>
        <w:tab w:val="right" w:pos="9498"/>
      </w:tabs>
      <w:rPr>
        <w:b/>
        <w:bCs/>
      </w:rPr>
    </w:pPr>
    <w:r w:rsidRPr="00FE0584">
      <w:rPr>
        <w:b/>
        <w:bCs/>
        <w:noProof/>
        <w:lang w:eastAsia="fr-BE"/>
      </w:rPr>
      <w:drawing>
        <wp:anchor distT="0" distB="0" distL="114300" distR="114300" simplePos="0" relativeHeight="251659264" behindDoc="0" locked="0" layoutInCell="1" allowOverlap="1" wp14:anchorId="3D80C05A" wp14:editId="1B6D3680">
          <wp:simplePos x="0" y="0"/>
          <wp:positionH relativeFrom="column">
            <wp:posOffset>-358775</wp:posOffset>
          </wp:positionH>
          <wp:positionV relativeFrom="paragraph">
            <wp:posOffset>-201295</wp:posOffset>
          </wp:positionV>
          <wp:extent cx="1429385" cy="907415"/>
          <wp:effectExtent l="0" t="0" r="0" b="6985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2B636" w14:textId="77777777" w:rsidR="00121695" w:rsidRDefault="00121695" w:rsidP="00527BC4">
    <w:pPr>
      <w:pStyle w:val="En-tte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735F0"/>
    <w:multiLevelType w:val="hybridMultilevel"/>
    <w:tmpl w:val="F8F6C1E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7158C0"/>
    <w:multiLevelType w:val="hybridMultilevel"/>
    <w:tmpl w:val="F6F4711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30253">
    <w:abstractNumId w:val="1"/>
  </w:num>
  <w:num w:numId="2" w16cid:durableId="211277577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9CF"/>
    <w:rsid w:val="0000349D"/>
    <w:rsid w:val="00032A16"/>
    <w:rsid w:val="000407A1"/>
    <w:rsid w:val="00052D5E"/>
    <w:rsid w:val="00054BA7"/>
    <w:rsid w:val="00060707"/>
    <w:rsid w:val="0008240D"/>
    <w:rsid w:val="00084C0B"/>
    <w:rsid w:val="00092524"/>
    <w:rsid w:val="000D0532"/>
    <w:rsid w:val="000D221E"/>
    <w:rsid w:val="000D67BD"/>
    <w:rsid w:val="000E48EE"/>
    <w:rsid w:val="000E5F5D"/>
    <w:rsid w:val="000F35AD"/>
    <w:rsid w:val="000F614E"/>
    <w:rsid w:val="00111801"/>
    <w:rsid w:val="00114FA8"/>
    <w:rsid w:val="00120758"/>
    <w:rsid w:val="00121695"/>
    <w:rsid w:val="00127E3A"/>
    <w:rsid w:val="0013598E"/>
    <w:rsid w:val="00144B27"/>
    <w:rsid w:val="00151883"/>
    <w:rsid w:val="00153F05"/>
    <w:rsid w:val="00154AF9"/>
    <w:rsid w:val="00156C4C"/>
    <w:rsid w:val="00157B82"/>
    <w:rsid w:val="0016337F"/>
    <w:rsid w:val="00167FE3"/>
    <w:rsid w:val="00183A17"/>
    <w:rsid w:val="001959CB"/>
    <w:rsid w:val="001A1042"/>
    <w:rsid w:val="001A4627"/>
    <w:rsid w:val="001B258D"/>
    <w:rsid w:val="001B30E0"/>
    <w:rsid w:val="001C600A"/>
    <w:rsid w:val="001C7EBC"/>
    <w:rsid w:val="001E1B8D"/>
    <w:rsid w:val="001E3459"/>
    <w:rsid w:val="001E3FAE"/>
    <w:rsid w:val="001F7FBA"/>
    <w:rsid w:val="002111C2"/>
    <w:rsid w:val="00214899"/>
    <w:rsid w:val="00223A97"/>
    <w:rsid w:val="00230699"/>
    <w:rsid w:val="00231818"/>
    <w:rsid w:val="00234180"/>
    <w:rsid w:val="00242040"/>
    <w:rsid w:val="00242C9D"/>
    <w:rsid w:val="00261853"/>
    <w:rsid w:val="002751A7"/>
    <w:rsid w:val="0028043E"/>
    <w:rsid w:val="00295C2F"/>
    <w:rsid w:val="002A44C1"/>
    <w:rsid w:val="002A5BEF"/>
    <w:rsid w:val="002B241E"/>
    <w:rsid w:val="002B4C02"/>
    <w:rsid w:val="002B5D87"/>
    <w:rsid w:val="002B6004"/>
    <w:rsid w:val="002C361F"/>
    <w:rsid w:val="002E56D1"/>
    <w:rsid w:val="002E58F9"/>
    <w:rsid w:val="002E7DBE"/>
    <w:rsid w:val="003043AE"/>
    <w:rsid w:val="003223DD"/>
    <w:rsid w:val="003251C0"/>
    <w:rsid w:val="00325A89"/>
    <w:rsid w:val="00336BB6"/>
    <w:rsid w:val="00385825"/>
    <w:rsid w:val="00386AB7"/>
    <w:rsid w:val="003A0164"/>
    <w:rsid w:val="003A60AD"/>
    <w:rsid w:val="003A628B"/>
    <w:rsid w:val="003B2DD8"/>
    <w:rsid w:val="003B2E38"/>
    <w:rsid w:val="003C6DF9"/>
    <w:rsid w:val="003C7EAB"/>
    <w:rsid w:val="003D1955"/>
    <w:rsid w:val="003E3081"/>
    <w:rsid w:val="003E36A3"/>
    <w:rsid w:val="003E4BA6"/>
    <w:rsid w:val="003F188A"/>
    <w:rsid w:val="003F5EAD"/>
    <w:rsid w:val="00406DF7"/>
    <w:rsid w:val="00411B52"/>
    <w:rsid w:val="00436056"/>
    <w:rsid w:val="00440503"/>
    <w:rsid w:val="00444F87"/>
    <w:rsid w:val="00463BE8"/>
    <w:rsid w:val="00464CB1"/>
    <w:rsid w:val="00466875"/>
    <w:rsid w:val="00467731"/>
    <w:rsid w:val="00474607"/>
    <w:rsid w:val="00482686"/>
    <w:rsid w:val="0049221B"/>
    <w:rsid w:val="00493948"/>
    <w:rsid w:val="00497DF7"/>
    <w:rsid w:val="004A03A8"/>
    <w:rsid w:val="004A590D"/>
    <w:rsid w:val="004B16CE"/>
    <w:rsid w:val="004B464E"/>
    <w:rsid w:val="004C6424"/>
    <w:rsid w:val="004F60FF"/>
    <w:rsid w:val="00503EB8"/>
    <w:rsid w:val="005259F9"/>
    <w:rsid w:val="00527BC4"/>
    <w:rsid w:val="005458F0"/>
    <w:rsid w:val="00552628"/>
    <w:rsid w:val="00554057"/>
    <w:rsid w:val="00564A8D"/>
    <w:rsid w:val="00570138"/>
    <w:rsid w:val="00570DE4"/>
    <w:rsid w:val="00571CC3"/>
    <w:rsid w:val="00576E1A"/>
    <w:rsid w:val="005828ED"/>
    <w:rsid w:val="00582A28"/>
    <w:rsid w:val="0058478D"/>
    <w:rsid w:val="0058603F"/>
    <w:rsid w:val="00594B9D"/>
    <w:rsid w:val="00595778"/>
    <w:rsid w:val="005A3765"/>
    <w:rsid w:val="005B593F"/>
    <w:rsid w:val="005C1DFF"/>
    <w:rsid w:val="005D0ED2"/>
    <w:rsid w:val="005D2F93"/>
    <w:rsid w:val="005D33AD"/>
    <w:rsid w:val="005D3FE9"/>
    <w:rsid w:val="005E05A6"/>
    <w:rsid w:val="005F2325"/>
    <w:rsid w:val="00605F91"/>
    <w:rsid w:val="00635E93"/>
    <w:rsid w:val="00640A28"/>
    <w:rsid w:val="00647E1C"/>
    <w:rsid w:val="00677C53"/>
    <w:rsid w:val="00687D54"/>
    <w:rsid w:val="00690576"/>
    <w:rsid w:val="00692E2A"/>
    <w:rsid w:val="00693492"/>
    <w:rsid w:val="006A24C6"/>
    <w:rsid w:val="006B4393"/>
    <w:rsid w:val="006C33F8"/>
    <w:rsid w:val="006C7999"/>
    <w:rsid w:val="006D58D3"/>
    <w:rsid w:val="006D63BF"/>
    <w:rsid w:val="006E24F2"/>
    <w:rsid w:val="00701F6C"/>
    <w:rsid w:val="0070538C"/>
    <w:rsid w:val="0070572C"/>
    <w:rsid w:val="0071137A"/>
    <w:rsid w:val="00717F10"/>
    <w:rsid w:val="00732D02"/>
    <w:rsid w:val="00744AA2"/>
    <w:rsid w:val="007845CF"/>
    <w:rsid w:val="0079397A"/>
    <w:rsid w:val="007954EF"/>
    <w:rsid w:val="007A0B36"/>
    <w:rsid w:val="007A19A1"/>
    <w:rsid w:val="007A58BE"/>
    <w:rsid w:val="007A5E42"/>
    <w:rsid w:val="007C063E"/>
    <w:rsid w:val="007D4D5A"/>
    <w:rsid w:val="007F2432"/>
    <w:rsid w:val="007F2899"/>
    <w:rsid w:val="007F4920"/>
    <w:rsid w:val="007F56D1"/>
    <w:rsid w:val="007F5EFA"/>
    <w:rsid w:val="00807866"/>
    <w:rsid w:val="00811337"/>
    <w:rsid w:val="00811C83"/>
    <w:rsid w:val="00816AB8"/>
    <w:rsid w:val="008300BF"/>
    <w:rsid w:val="00830D0E"/>
    <w:rsid w:val="00831331"/>
    <w:rsid w:val="00831EB9"/>
    <w:rsid w:val="008434D8"/>
    <w:rsid w:val="00846C6F"/>
    <w:rsid w:val="00846F78"/>
    <w:rsid w:val="00855139"/>
    <w:rsid w:val="00862E24"/>
    <w:rsid w:val="00873046"/>
    <w:rsid w:val="00877F66"/>
    <w:rsid w:val="0088180F"/>
    <w:rsid w:val="008925D1"/>
    <w:rsid w:val="008A519E"/>
    <w:rsid w:val="008A5343"/>
    <w:rsid w:val="008B0A1A"/>
    <w:rsid w:val="008B3F06"/>
    <w:rsid w:val="008D376D"/>
    <w:rsid w:val="008E4563"/>
    <w:rsid w:val="008E4FC5"/>
    <w:rsid w:val="008F2310"/>
    <w:rsid w:val="008F5EEC"/>
    <w:rsid w:val="00900D24"/>
    <w:rsid w:val="00902594"/>
    <w:rsid w:val="00912883"/>
    <w:rsid w:val="00913A7E"/>
    <w:rsid w:val="009227A5"/>
    <w:rsid w:val="009238E0"/>
    <w:rsid w:val="00923B30"/>
    <w:rsid w:val="009322FC"/>
    <w:rsid w:val="009414A9"/>
    <w:rsid w:val="009517FF"/>
    <w:rsid w:val="009550CA"/>
    <w:rsid w:val="00983630"/>
    <w:rsid w:val="0099255C"/>
    <w:rsid w:val="00992D53"/>
    <w:rsid w:val="00996C4C"/>
    <w:rsid w:val="009A7699"/>
    <w:rsid w:val="009D3489"/>
    <w:rsid w:val="009E6C27"/>
    <w:rsid w:val="009F31EE"/>
    <w:rsid w:val="009F65B6"/>
    <w:rsid w:val="00A001CD"/>
    <w:rsid w:val="00A06EF7"/>
    <w:rsid w:val="00A10246"/>
    <w:rsid w:val="00A11645"/>
    <w:rsid w:val="00A20BE8"/>
    <w:rsid w:val="00A328FA"/>
    <w:rsid w:val="00A34432"/>
    <w:rsid w:val="00A51BCF"/>
    <w:rsid w:val="00A62FDC"/>
    <w:rsid w:val="00A635EB"/>
    <w:rsid w:val="00A6423C"/>
    <w:rsid w:val="00A701FB"/>
    <w:rsid w:val="00A72303"/>
    <w:rsid w:val="00A72986"/>
    <w:rsid w:val="00A74F02"/>
    <w:rsid w:val="00A80146"/>
    <w:rsid w:val="00A823A3"/>
    <w:rsid w:val="00A83019"/>
    <w:rsid w:val="00A90D33"/>
    <w:rsid w:val="00AA6CD5"/>
    <w:rsid w:val="00AA7436"/>
    <w:rsid w:val="00AB1186"/>
    <w:rsid w:val="00AB2A9B"/>
    <w:rsid w:val="00AB4C45"/>
    <w:rsid w:val="00AC1386"/>
    <w:rsid w:val="00AD11AE"/>
    <w:rsid w:val="00AD79CF"/>
    <w:rsid w:val="00AD7CE8"/>
    <w:rsid w:val="00AF4B05"/>
    <w:rsid w:val="00AF5F10"/>
    <w:rsid w:val="00B025E6"/>
    <w:rsid w:val="00B06190"/>
    <w:rsid w:val="00B167D3"/>
    <w:rsid w:val="00B21DAB"/>
    <w:rsid w:val="00B309C2"/>
    <w:rsid w:val="00B310E4"/>
    <w:rsid w:val="00B41DC1"/>
    <w:rsid w:val="00B608E3"/>
    <w:rsid w:val="00B619AB"/>
    <w:rsid w:val="00B70C7E"/>
    <w:rsid w:val="00B717B1"/>
    <w:rsid w:val="00B909DB"/>
    <w:rsid w:val="00B9686E"/>
    <w:rsid w:val="00BB0BCC"/>
    <w:rsid w:val="00BB62E4"/>
    <w:rsid w:val="00BD7CD5"/>
    <w:rsid w:val="00BE19A7"/>
    <w:rsid w:val="00BE59D2"/>
    <w:rsid w:val="00BE649A"/>
    <w:rsid w:val="00BF0C9F"/>
    <w:rsid w:val="00BF3C47"/>
    <w:rsid w:val="00C1680B"/>
    <w:rsid w:val="00C35A7D"/>
    <w:rsid w:val="00C35AB9"/>
    <w:rsid w:val="00C37DF3"/>
    <w:rsid w:val="00C479E1"/>
    <w:rsid w:val="00C51C58"/>
    <w:rsid w:val="00C73F64"/>
    <w:rsid w:val="00C87EDE"/>
    <w:rsid w:val="00C913F5"/>
    <w:rsid w:val="00C93BB0"/>
    <w:rsid w:val="00CA1D01"/>
    <w:rsid w:val="00CA29E3"/>
    <w:rsid w:val="00CB547C"/>
    <w:rsid w:val="00CB74DA"/>
    <w:rsid w:val="00CC2DF1"/>
    <w:rsid w:val="00CC4D7F"/>
    <w:rsid w:val="00CE2696"/>
    <w:rsid w:val="00CF76F3"/>
    <w:rsid w:val="00D06EDC"/>
    <w:rsid w:val="00D073BA"/>
    <w:rsid w:val="00D105B2"/>
    <w:rsid w:val="00D25966"/>
    <w:rsid w:val="00D41E31"/>
    <w:rsid w:val="00D4358A"/>
    <w:rsid w:val="00D44BA3"/>
    <w:rsid w:val="00D55EDE"/>
    <w:rsid w:val="00D572AE"/>
    <w:rsid w:val="00D66F27"/>
    <w:rsid w:val="00D76AC3"/>
    <w:rsid w:val="00D97CA3"/>
    <w:rsid w:val="00DA6CC4"/>
    <w:rsid w:val="00DC3C70"/>
    <w:rsid w:val="00DD592C"/>
    <w:rsid w:val="00DE4C53"/>
    <w:rsid w:val="00DF1BD6"/>
    <w:rsid w:val="00DF26E6"/>
    <w:rsid w:val="00DF2A75"/>
    <w:rsid w:val="00DF3DA7"/>
    <w:rsid w:val="00E05B62"/>
    <w:rsid w:val="00E06B1C"/>
    <w:rsid w:val="00E1216E"/>
    <w:rsid w:val="00E148EB"/>
    <w:rsid w:val="00E168EA"/>
    <w:rsid w:val="00E2590F"/>
    <w:rsid w:val="00E35642"/>
    <w:rsid w:val="00E4668A"/>
    <w:rsid w:val="00E63CBC"/>
    <w:rsid w:val="00E83DC3"/>
    <w:rsid w:val="00E878D7"/>
    <w:rsid w:val="00E96507"/>
    <w:rsid w:val="00EA5B64"/>
    <w:rsid w:val="00EA7B5D"/>
    <w:rsid w:val="00EB3B64"/>
    <w:rsid w:val="00EB54D9"/>
    <w:rsid w:val="00EB5FE9"/>
    <w:rsid w:val="00EB742F"/>
    <w:rsid w:val="00EC0A79"/>
    <w:rsid w:val="00EC5017"/>
    <w:rsid w:val="00ED29F0"/>
    <w:rsid w:val="00EE7CA9"/>
    <w:rsid w:val="00EF7217"/>
    <w:rsid w:val="00F03C25"/>
    <w:rsid w:val="00F04EF0"/>
    <w:rsid w:val="00F15DCA"/>
    <w:rsid w:val="00F228F0"/>
    <w:rsid w:val="00F22E53"/>
    <w:rsid w:val="00F42071"/>
    <w:rsid w:val="00F42653"/>
    <w:rsid w:val="00F428E3"/>
    <w:rsid w:val="00F45859"/>
    <w:rsid w:val="00F50ACA"/>
    <w:rsid w:val="00F63664"/>
    <w:rsid w:val="00F64704"/>
    <w:rsid w:val="00F829D3"/>
    <w:rsid w:val="00F906B9"/>
    <w:rsid w:val="00F97CE5"/>
    <w:rsid w:val="00FA0272"/>
    <w:rsid w:val="00FA7DA0"/>
    <w:rsid w:val="00FC2C69"/>
    <w:rsid w:val="00FD71E7"/>
    <w:rsid w:val="00FE0584"/>
    <w:rsid w:val="00FE111D"/>
    <w:rsid w:val="00FE5F73"/>
    <w:rsid w:val="00FF228C"/>
    <w:rsid w:val="72663D85"/>
    <w:rsid w:val="78D9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F6702"/>
  <w15:chartTrackingRefBased/>
  <w15:docId w15:val="{7A3E5D6D-64A1-4F63-A39F-ACC63A70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D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527BC4"/>
    <w:pPr>
      <w:keepNext/>
      <w:keepLines/>
      <w:spacing w:after="0"/>
      <w:outlineLvl w:val="0"/>
    </w:pPr>
    <w:rPr>
      <w:rFonts w:ascii="Verdana" w:eastAsia="Times New Roman" w:hAnsi="Verdana"/>
      <w:b/>
      <w:bCs/>
      <w:i/>
      <w:color w:val="365F91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rsid w:val="001C7EBC"/>
    <w:pPr>
      <w:keepNext/>
      <w:keepLines/>
      <w:spacing w:after="0"/>
      <w:outlineLvl w:val="1"/>
    </w:pPr>
    <w:rPr>
      <w:rFonts w:eastAsia="Times New Roman"/>
      <w:b/>
      <w:bCs/>
      <w:color w:val="538135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527BC4"/>
    <w:pPr>
      <w:keepNext/>
      <w:keepLines/>
      <w:spacing w:after="0"/>
      <w:ind w:left="708"/>
      <w:outlineLvl w:val="2"/>
    </w:pPr>
    <w:rPr>
      <w:rFonts w:ascii="Verdana" w:eastAsia="Times New Roman" w:hAnsi="Verdana"/>
      <w:b/>
      <w:bCs/>
      <w:color w:val="4F81BD"/>
      <w:u w:val="dottedHeavy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4C642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PieddepageCar">
    <w:name w:val="Pied de page Car"/>
    <w:link w:val="Pieddepage"/>
    <w:rsid w:val="004C6424"/>
    <w:rPr>
      <w:rFonts w:ascii="Calibri" w:eastAsia="Calibri" w:hAnsi="Calibri" w:cs="Times New Roman"/>
    </w:rPr>
  </w:style>
  <w:style w:type="paragraph" w:styleId="Sansinterligne">
    <w:name w:val="No Spacing"/>
    <w:uiPriority w:val="1"/>
    <w:qFormat/>
    <w:rsid w:val="004C6424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99"/>
    <w:qFormat/>
    <w:rsid w:val="00E148EB"/>
    <w:pPr>
      <w:spacing w:before="100" w:beforeAutospacing="1" w:after="100" w:afterAutospacing="1"/>
      <w:ind w:left="720"/>
    </w:pPr>
    <w:rPr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2C361F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2C361F"/>
    <w:rPr>
      <w:sz w:val="22"/>
      <w:szCs w:val="22"/>
      <w:lang w:eastAsia="en-US"/>
    </w:rPr>
  </w:style>
  <w:style w:type="character" w:styleId="Lienhypertexte">
    <w:name w:val="Hyperlink"/>
    <w:rsid w:val="00FA7DA0"/>
    <w:rPr>
      <w:color w:val="517095"/>
      <w:u w:val="single"/>
    </w:rPr>
  </w:style>
  <w:style w:type="paragraph" w:styleId="Notedebasdepage">
    <w:name w:val="footnote text"/>
    <w:basedOn w:val="Normal"/>
    <w:link w:val="NotedebasdepageCar"/>
    <w:semiHidden/>
    <w:rsid w:val="00FA7DA0"/>
    <w:pPr>
      <w:spacing w:after="0"/>
    </w:pPr>
    <w:rPr>
      <w:rFonts w:ascii="Times New Roman" w:eastAsia="Times New Roman" w:hAnsi="Times New Roman"/>
      <w:sz w:val="20"/>
      <w:szCs w:val="20"/>
      <w:lang w:val="fr-FR" w:eastAsia="fr-FR"/>
    </w:rPr>
  </w:style>
  <w:style w:type="character" w:customStyle="1" w:styleId="NotedebasdepageCar">
    <w:name w:val="Note de bas de page Car"/>
    <w:link w:val="Notedebasdepage"/>
    <w:semiHidden/>
    <w:rsid w:val="00FA7DA0"/>
    <w:rPr>
      <w:rFonts w:ascii="Times New Roman" w:eastAsia="Times New Roman" w:hAnsi="Times New Roman"/>
      <w:lang w:val="fr-FR" w:eastAsia="fr-FR"/>
    </w:rPr>
  </w:style>
  <w:style w:type="character" w:styleId="Appelnotedebasdep">
    <w:name w:val="footnote reference"/>
    <w:semiHidden/>
    <w:rsid w:val="00FA7DA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D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21DAB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link w:val="Titre1"/>
    <w:uiPriority w:val="99"/>
    <w:rsid w:val="00527BC4"/>
    <w:rPr>
      <w:rFonts w:ascii="Verdana" w:eastAsia="Times New Roman" w:hAnsi="Verdana"/>
      <w:b/>
      <w:bCs/>
      <w:i/>
      <w:color w:val="365F91"/>
      <w:sz w:val="28"/>
      <w:szCs w:val="28"/>
      <w:u w:val="single"/>
      <w:lang w:eastAsia="en-US"/>
    </w:rPr>
  </w:style>
  <w:style w:type="character" w:customStyle="1" w:styleId="Titre2Car">
    <w:name w:val="Titre 2 Car"/>
    <w:link w:val="Titre2"/>
    <w:uiPriority w:val="99"/>
    <w:rsid w:val="001C7EBC"/>
    <w:rPr>
      <w:rFonts w:eastAsia="Times New Roman"/>
      <w:b/>
      <w:bCs/>
      <w:color w:val="538135" w:themeColor="accent6" w:themeShade="BF"/>
      <w:sz w:val="28"/>
      <w:szCs w:val="26"/>
      <w:lang w:eastAsia="en-US"/>
    </w:rPr>
  </w:style>
  <w:style w:type="character" w:customStyle="1" w:styleId="Titre3Car">
    <w:name w:val="Titre 3 Car"/>
    <w:link w:val="Titre3"/>
    <w:uiPriority w:val="99"/>
    <w:rsid w:val="00527BC4"/>
    <w:rPr>
      <w:rFonts w:ascii="Verdana" w:eastAsia="Times New Roman" w:hAnsi="Verdana"/>
      <w:b/>
      <w:bCs/>
      <w:color w:val="4F81BD"/>
      <w:sz w:val="22"/>
      <w:szCs w:val="22"/>
      <w:u w:val="dottedHeavy"/>
      <w:lang w:eastAsia="en-US"/>
    </w:rPr>
  </w:style>
  <w:style w:type="table" w:styleId="Grilledutableau">
    <w:name w:val="Table Grid"/>
    <w:basedOn w:val="TableauNormal"/>
    <w:uiPriority w:val="59"/>
    <w:rsid w:val="00CE2696"/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ev">
    <w:name w:val="Strong"/>
    <w:basedOn w:val="Policepardfaut"/>
    <w:uiPriority w:val="22"/>
    <w:qFormat/>
    <w:rsid w:val="00BF3C47"/>
    <w:rPr>
      <w:b/>
      <w:bCs/>
    </w:rPr>
  </w:style>
  <w:style w:type="paragraph" w:styleId="NormalWeb">
    <w:name w:val="Normal (Web)"/>
    <w:basedOn w:val="Normal"/>
    <w:uiPriority w:val="99"/>
    <w:unhideWhenUsed/>
    <w:rsid w:val="00BF3C47"/>
    <w:pPr>
      <w:spacing w:after="165"/>
    </w:pPr>
    <w:rPr>
      <w:rFonts w:ascii="Times New Roman" w:eastAsia="Times New Roman" w:hAnsi="Times New Roman"/>
      <w:sz w:val="24"/>
      <w:szCs w:val="24"/>
      <w:lang w:eastAsia="fr-BE"/>
    </w:rPr>
  </w:style>
  <w:style w:type="character" w:styleId="Mentionnonrsolue">
    <w:name w:val="Unresolved Mention"/>
    <w:basedOn w:val="Policepardfaut"/>
    <w:uiPriority w:val="99"/>
    <w:semiHidden/>
    <w:unhideWhenUsed/>
    <w:rsid w:val="00AD79C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22E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60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1428">
                  <w:marLeft w:val="0"/>
                  <w:marRight w:val="0"/>
                  <w:marTop w:val="0"/>
                  <w:marBottom w:val="4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6571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2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magicschool.ai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hyperlink" Target="https://app.magicschool.ai/tools/math-spiral-review?thread=2327546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app.magicschool.ai/tools/youtube?thread=23275787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app.magicschool.ai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nevievePerrad\OneDrive%20-%20segec\CP\Ateliers%20num&#233;riques\Fiches%20outils\Mod&#232;le%20outil%20S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B6852625BAF4682DA008EA9AC3331" ma:contentTypeVersion="16" ma:contentTypeDescription="Crée un document." ma:contentTypeScope="" ma:versionID="f128fd0e06399892d92e6579b973216e">
  <xsd:schema xmlns:xsd="http://www.w3.org/2001/XMLSchema" xmlns:xs="http://www.w3.org/2001/XMLSchema" xmlns:p="http://schemas.microsoft.com/office/2006/metadata/properties" xmlns:ns2="42ef183f-2f2e-48cb-9d9e-befa92987654" xmlns:ns3="c45abd74-53d6-41dd-9e8c-0b8a440d157b" targetNamespace="http://schemas.microsoft.com/office/2006/metadata/properties" ma:root="true" ma:fieldsID="28b1adc0f6a4acf4d6d0e1871f46a94a" ns2:_="" ns3:_="">
    <xsd:import namespace="42ef183f-2f2e-48cb-9d9e-befa92987654"/>
    <xsd:import namespace="c45abd74-53d6-41dd-9e8c-0b8a440d15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f183f-2f2e-48cb-9d9e-befa929876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f290872-ecc2-4c0c-ac16-6dc355a9cd94}" ma:internalName="TaxCatchAll" ma:showField="CatchAllData" ma:web="42ef183f-2f2e-48cb-9d9e-befa929876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abd74-53d6-41dd-9e8c-0b8a440d1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abd74-53d6-41dd-9e8c-0b8a440d157b">
      <Terms xmlns="http://schemas.microsoft.com/office/infopath/2007/PartnerControls"/>
    </lcf76f155ced4ddcb4097134ff3c332f>
    <TaxCatchAll xmlns="42ef183f-2f2e-48cb-9d9e-befa92987654" xsi:nil="true"/>
  </documentManagement>
</p:properties>
</file>

<file path=customXml/itemProps1.xml><?xml version="1.0" encoding="utf-8"?>
<ds:datastoreItem xmlns:ds="http://schemas.openxmlformats.org/officeDocument/2006/customXml" ds:itemID="{FB3C9151-42FD-4103-A681-50B758605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DBD747-BE06-468D-8FAB-DD855918D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f183f-2f2e-48cb-9d9e-befa92987654"/>
    <ds:schemaRef ds:uri="c45abd74-53d6-41dd-9e8c-0b8a440d1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57075-553D-4158-9125-6BDA39D37B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59AEAF-9449-4734-8E85-CD58556B3558}">
  <ds:schemaRefs>
    <ds:schemaRef ds:uri="http://schemas.microsoft.com/office/2006/metadata/properties"/>
    <ds:schemaRef ds:uri="http://schemas.microsoft.com/office/infopath/2007/PartnerControls"/>
    <ds:schemaRef ds:uri="c45abd74-53d6-41dd-9e8c-0b8a440d157b"/>
    <ds:schemaRef ds:uri="42ef183f-2f2e-48cb-9d9e-befa929876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outil SES</Template>
  <TotalTime>132</TotalTime>
  <Pages>7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Perrad</dc:creator>
  <cp:keywords/>
  <cp:lastModifiedBy>Genevieve Perrad</cp:lastModifiedBy>
  <cp:revision>50</cp:revision>
  <cp:lastPrinted>2012-06-11T19:03:00Z</cp:lastPrinted>
  <dcterms:created xsi:type="dcterms:W3CDTF">2024-06-27T08:53:00Z</dcterms:created>
  <dcterms:modified xsi:type="dcterms:W3CDTF">2024-07-02T06:24:00Z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0x010100571B6852625BAF4682DA008EA9AC3331</vt:lpwstr>
  </property>
  <property fmtid="{D5CDD505-2E9C-101B-9397-08002B2CF9AE}" pid="3" name="MediaServiceImageTags">
    <vt:lpwstr/>
  </property>
</Properties>
</file>