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9DE" w:rsidRDefault="001559DE" w:rsidP="00235E46">
      <w:pPr>
        <w:jc w:val="center"/>
        <w:rPr>
          <w:rFonts w:ascii="Arial" w:hAnsi="Arial" w:cs="Arial"/>
          <w:sz w:val="28"/>
          <w:szCs w:val="28"/>
          <w:u w:val="single"/>
          <w:lang w:val="en-US"/>
        </w:rPr>
      </w:pPr>
    </w:p>
    <w:p w:rsidR="00235E46" w:rsidRPr="00235E46" w:rsidRDefault="00235E46" w:rsidP="00235E46">
      <w:pPr>
        <w:jc w:val="center"/>
        <w:rPr>
          <w:rFonts w:ascii="Arial" w:hAnsi="Arial" w:cs="Arial"/>
          <w:sz w:val="28"/>
          <w:szCs w:val="28"/>
          <w:u w:val="single"/>
          <w:lang w:val="en-US"/>
        </w:rPr>
      </w:pPr>
      <w:r w:rsidRPr="00235E46">
        <w:rPr>
          <w:rFonts w:ascii="Arial" w:hAnsi="Arial" w:cs="Arial"/>
          <w:sz w:val="28"/>
          <w:szCs w:val="28"/>
          <w:u w:val="single"/>
          <w:lang w:val="en-US"/>
        </w:rPr>
        <w:t>Little Red Riding Hood</w:t>
      </w:r>
    </w:p>
    <w:p w:rsidR="00235E46" w:rsidRPr="00235E46" w:rsidRDefault="00235E46" w:rsidP="00235E46">
      <w:pPr>
        <w:jc w:val="center"/>
        <w:rPr>
          <w:rFonts w:ascii="Arial" w:hAnsi="Arial" w:cs="Arial"/>
          <w:lang w:val="en-US"/>
        </w:rPr>
      </w:pPr>
    </w:p>
    <w:p w:rsidR="00376DBE" w:rsidRPr="00235E46" w:rsidRDefault="001559DE" w:rsidP="00235E46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Match the words with the pictures.</w:t>
      </w:r>
    </w:p>
    <w:p w:rsidR="00A07B73" w:rsidRPr="00A07B73" w:rsidRDefault="00A07B73" w:rsidP="00015F1F">
      <w:pPr>
        <w:rPr>
          <w:lang w:val="en-US"/>
        </w:rPr>
      </w:pPr>
    </w:p>
    <w:tbl>
      <w:tblPr>
        <w:tblStyle w:val="TableGrid"/>
        <w:tblW w:w="11586" w:type="dxa"/>
        <w:tblInd w:w="-1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7"/>
        <w:gridCol w:w="1903"/>
        <w:gridCol w:w="1904"/>
        <w:gridCol w:w="1904"/>
        <w:gridCol w:w="1904"/>
        <w:gridCol w:w="1904"/>
      </w:tblGrid>
      <w:tr w:rsidR="00A07B73" w:rsidTr="00A07B73">
        <w:trPr>
          <w:trHeight w:val="2053"/>
        </w:trPr>
        <w:tc>
          <w:tcPr>
            <w:tcW w:w="2067" w:type="dxa"/>
            <w:vAlign w:val="bottom"/>
          </w:tcPr>
          <w:p w:rsidR="00A07B73" w:rsidRPr="009C773A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 w:rsidRPr="00015F1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-1014730</wp:posOffset>
                  </wp:positionV>
                  <wp:extent cx="768350" cy="1018540"/>
                  <wp:effectExtent l="0" t="0" r="0" b="0"/>
                  <wp:wrapNone/>
                  <wp:docPr id="1" name="Picture 1" descr="Image result for grann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ann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73A">
              <w:rPr>
                <w:rFonts w:ascii="Arial" w:hAnsi="Arial" w:cs="Arial"/>
                <w:lang w:val="fr-FR"/>
              </w:rPr>
              <w:t>granny</w:t>
            </w:r>
          </w:p>
        </w:tc>
        <w:tc>
          <w:tcPr>
            <w:tcW w:w="1903" w:type="dxa"/>
            <w:vAlign w:val="bottom"/>
          </w:tcPr>
          <w:p w:rsidR="001559DE" w:rsidRDefault="001559DE" w:rsidP="001559DE">
            <w:pPr>
              <w:jc w:val="center"/>
            </w:pPr>
            <w:r>
              <w:fldChar w:fldCharType="begin"/>
            </w:r>
            <w:r>
              <w:instrText xml:space="preserve"> INCLUDEPICTURE "/var/folders/3p/s0s_pyy51vzggysk281q9trr0000gn/T/com.microsoft.Word/WebArchiveCopyPasteTempFiles/earscolorunlabeled_p.png"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1F4590" wp14:editId="42BC843F">
                  <wp:extent cx="824942" cy="621792"/>
                  <wp:effectExtent l="0" t="0" r="635" b="635"/>
                  <wp:docPr id="31" name="Picture 31" descr="Image result for clipart 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lipart 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56" cy="63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1559DE" w:rsidRDefault="001559DE" w:rsidP="001559DE">
            <w:r>
              <w:fldChar w:fldCharType="begin"/>
            </w:r>
            <w:r>
              <w:instrText xml:space="preserve"> INCLUDEPICTURE "/var/folders/3p/s0s_pyy51vzggysk281q9trr0000gn/T/com.microsoft.Word/WebArchiveCopyPasteTempFiles/earscolorunlabeled_p.png" \* MERGEFORMATINET </w:instrText>
            </w:r>
            <w:r>
              <w:fldChar w:fldCharType="end"/>
            </w:r>
          </w:p>
          <w:p w:rsidR="00A07B73" w:rsidRPr="009C773A" w:rsidRDefault="009C773A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ears</w:t>
            </w:r>
          </w:p>
        </w:tc>
        <w:tc>
          <w:tcPr>
            <w:tcW w:w="1904" w:type="dxa"/>
            <w:vAlign w:val="bottom"/>
          </w:tcPr>
          <w:p w:rsidR="00A07B73" w:rsidRPr="009C773A" w:rsidRDefault="00A07B73" w:rsidP="009C773A">
            <w:pPr>
              <w:jc w:val="center"/>
              <w:rPr>
                <w:rFonts w:ascii="Arial" w:hAnsi="Arial" w:cs="Arial"/>
                <w:b/>
                <w:bCs/>
              </w:rPr>
            </w:pPr>
            <w:r w:rsidRPr="009C773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-819785</wp:posOffset>
                  </wp:positionV>
                  <wp:extent cx="982345" cy="572135"/>
                  <wp:effectExtent l="0" t="0" r="0" b="0"/>
                  <wp:wrapNone/>
                  <wp:docPr id="3" name="Picture 3" descr="Image result for tee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ee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73A">
              <w:rPr>
                <w:rFonts w:ascii="Arial" w:hAnsi="Arial" w:cs="Arial"/>
                <w:lang w:val="fr-FR"/>
              </w:rPr>
              <w:t>mouth</w:t>
            </w:r>
          </w:p>
        </w:tc>
        <w:tc>
          <w:tcPr>
            <w:tcW w:w="1904" w:type="dxa"/>
            <w:vAlign w:val="bottom"/>
          </w:tcPr>
          <w:p w:rsidR="00A07B73" w:rsidRPr="009C773A" w:rsidRDefault="00A07B73" w:rsidP="00A07B73">
            <w:pPr>
              <w:jc w:val="center"/>
              <w:rPr>
                <w:rFonts w:ascii="Arial" w:hAnsi="Arial" w:cs="Arial"/>
              </w:rPr>
            </w:pPr>
            <w:r w:rsidRPr="009C773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-931545</wp:posOffset>
                  </wp:positionV>
                  <wp:extent cx="755650" cy="845820"/>
                  <wp:effectExtent l="0" t="0" r="6350" b="5080"/>
                  <wp:wrapNone/>
                  <wp:docPr id="4" name="Picture 4" descr="Image result for bask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ask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73A">
              <w:rPr>
                <w:rFonts w:ascii="Arial" w:hAnsi="Arial" w:cs="Arial"/>
                <w:lang w:val="fr-FR"/>
              </w:rPr>
              <w:t>basket</w:t>
            </w:r>
          </w:p>
        </w:tc>
        <w:tc>
          <w:tcPr>
            <w:tcW w:w="1904" w:type="dxa"/>
            <w:vAlign w:val="bottom"/>
          </w:tcPr>
          <w:p w:rsidR="00A07B73" w:rsidRDefault="00A07B73" w:rsidP="00A07B73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325434C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-824865</wp:posOffset>
                  </wp:positionV>
                  <wp:extent cx="961390" cy="890905"/>
                  <wp:effectExtent l="0" t="0" r="3810" b="0"/>
                  <wp:wrapNone/>
                  <wp:docPr id="14" name="Picture 14" descr="page1image209460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ge1image2094602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"/var/folders/3p/s0s_pyy51vzggysk281q9trr0000gn/T/com.microsoft.Word/WebArchiveCopyPasteTempFiles/page1image2094602304" \* MERGEFORMATINET </w:instrText>
            </w:r>
            <w:r>
              <w:fldChar w:fldCharType="end"/>
            </w:r>
          </w:p>
          <w:p w:rsidR="00A07B73" w:rsidRPr="009C773A" w:rsidRDefault="009C773A" w:rsidP="00A07B7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fr-FR"/>
              </w:rPr>
              <w:t>see</w:t>
            </w:r>
          </w:p>
        </w:tc>
        <w:tc>
          <w:tcPr>
            <w:tcW w:w="1904" w:type="dxa"/>
            <w:vAlign w:val="bottom"/>
          </w:tcPr>
          <w:p w:rsidR="00A07B73" w:rsidRPr="009C773A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 w:rsidRPr="009C773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-734060</wp:posOffset>
                      </wp:positionV>
                      <wp:extent cx="330200" cy="106680"/>
                      <wp:effectExtent l="0" t="0" r="50800" b="4572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0200" cy="1066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2BAF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" o:spid="_x0000_s1026" type="#_x0000_t32" style="position:absolute;margin-left:10.15pt;margin-top:-57.8pt;width:26pt;height:8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&#13;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9C773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2576" behindDoc="0" locked="0" layoutInCell="1" allowOverlap="1" wp14:anchorId="29CE254C" wp14:editId="64799246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-946150</wp:posOffset>
                  </wp:positionV>
                  <wp:extent cx="563880" cy="906145"/>
                  <wp:effectExtent l="0" t="0" r="0" b="0"/>
                  <wp:wrapNone/>
                  <wp:docPr id="5" name="Picture 5" descr="Image result for face nos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face nose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1" t="1513" r="3736" b="5094"/>
                          <a:stretch/>
                        </pic:blipFill>
                        <pic:spPr bwMode="auto">
                          <a:xfrm>
                            <a:off x="0" y="0"/>
                            <a:ext cx="56388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73A">
              <w:rPr>
                <w:rFonts w:ascii="Arial" w:hAnsi="Arial" w:cs="Arial"/>
                <w:lang w:val="fr-FR"/>
              </w:rPr>
              <w:t>nose</w:t>
            </w:r>
          </w:p>
        </w:tc>
      </w:tr>
      <w:tr w:rsidR="00A07B73" w:rsidTr="00A07B73">
        <w:trPr>
          <w:trHeight w:val="1935"/>
        </w:trPr>
        <w:tc>
          <w:tcPr>
            <w:tcW w:w="2067" w:type="dxa"/>
            <w:vAlign w:val="bottom"/>
          </w:tcPr>
          <w:p w:rsidR="00A07B73" w:rsidRPr="009C773A" w:rsidRDefault="00A07B73" w:rsidP="00A07B73">
            <w:pPr>
              <w:jc w:val="center"/>
              <w:rPr>
                <w:rFonts w:ascii="Arial" w:hAnsi="Arial" w:cs="Arial"/>
              </w:rPr>
            </w:pPr>
            <w:r w:rsidRPr="009C773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5648" behindDoc="0" locked="0" layoutInCell="1" allowOverlap="1" wp14:anchorId="2AA4F3AE" wp14:editId="15252BF6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-906780</wp:posOffset>
                  </wp:positionV>
                  <wp:extent cx="727710" cy="845820"/>
                  <wp:effectExtent l="0" t="0" r="0" b="5080"/>
                  <wp:wrapNone/>
                  <wp:docPr id="6" name="Picture 6" descr="Image result for clipart h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lipart h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73A">
              <w:rPr>
                <w:rFonts w:ascii="Arial" w:hAnsi="Arial" w:cs="Arial"/>
                <w:lang w:val="fr-FR"/>
              </w:rPr>
              <w:t>hear</w:t>
            </w:r>
          </w:p>
        </w:tc>
        <w:tc>
          <w:tcPr>
            <w:tcW w:w="1903" w:type="dxa"/>
            <w:vAlign w:val="bottom"/>
          </w:tcPr>
          <w:p w:rsidR="00A07B73" w:rsidRPr="009C773A" w:rsidRDefault="00A07B73" w:rsidP="00A07B73">
            <w:pPr>
              <w:jc w:val="center"/>
              <w:rPr>
                <w:rFonts w:ascii="Arial" w:hAnsi="Arial" w:cs="Arial"/>
              </w:rPr>
            </w:pPr>
            <w:r w:rsidRPr="009C773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7696" behindDoc="0" locked="0" layoutInCell="1" allowOverlap="1" wp14:anchorId="52B178EC" wp14:editId="7D78D68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-924560</wp:posOffset>
                  </wp:positionV>
                  <wp:extent cx="855980" cy="855980"/>
                  <wp:effectExtent l="0" t="0" r="0" b="0"/>
                  <wp:wrapNone/>
                  <wp:docPr id="7" name="Picture 7" descr="Image result for e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e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73A">
              <w:rPr>
                <w:rFonts w:ascii="Arial" w:hAnsi="Arial" w:cs="Arial"/>
                <w:lang w:val="fr-FR"/>
              </w:rPr>
              <w:t>eat</w:t>
            </w:r>
          </w:p>
        </w:tc>
        <w:tc>
          <w:tcPr>
            <w:tcW w:w="1904" w:type="dxa"/>
            <w:vAlign w:val="bottom"/>
          </w:tcPr>
          <w:p w:rsidR="00A07B73" w:rsidRPr="009C773A" w:rsidRDefault="00A07B73" w:rsidP="00A07B73">
            <w:pPr>
              <w:jc w:val="center"/>
              <w:rPr>
                <w:rFonts w:ascii="Arial" w:hAnsi="Arial" w:cs="Arial"/>
                <w:b/>
                <w:bCs/>
              </w:rPr>
            </w:pPr>
            <w:r w:rsidRPr="009C773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9744" behindDoc="0" locked="0" layoutInCell="1" allowOverlap="1" wp14:anchorId="6C9B91E0" wp14:editId="2738244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-487045</wp:posOffset>
                  </wp:positionV>
                  <wp:extent cx="917575" cy="252730"/>
                  <wp:effectExtent l="0" t="0" r="0" b="1270"/>
                  <wp:wrapNone/>
                  <wp:docPr id="8" name="Picture 8" descr="Image result for ey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ey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73A" w:rsidRPr="009C773A">
              <w:rPr>
                <w:rFonts w:ascii="Arial" w:hAnsi="Arial" w:cs="Arial"/>
                <w:lang w:val="fr-FR"/>
              </w:rPr>
              <w:t>eyes</w:t>
            </w:r>
          </w:p>
        </w:tc>
        <w:tc>
          <w:tcPr>
            <w:tcW w:w="1904" w:type="dxa"/>
            <w:vAlign w:val="bottom"/>
          </w:tcPr>
          <w:p w:rsidR="00A07B73" w:rsidRPr="009C773A" w:rsidRDefault="00A07B73" w:rsidP="00A07B73">
            <w:pPr>
              <w:jc w:val="center"/>
              <w:rPr>
                <w:rFonts w:ascii="Arial" w:hAnsi="Arial" w:cs="Arial"/>
              </w:rPr>
            </w:pPr>
            <w:r w:rsidRPr="009C773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1792" behindDoc="0" locked="0" layoutInCell="1" allowOverlap="1" wp14:anchorId="22BB6813" wp14:editId="0A9476C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-1017270</wp:posOffset>
                  </wp:positionV>
                  <wp:extent cx="1021715" cy="1016635"/>
                  <wp:effectExtent l="0" t="0" r="0" b="0"/>
                  <wp:wrapNone/>
                  <wp:docPr id="9" name="Picture 9" descr="Image result for wood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wood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73A">
              <w:rPr>
                <w:rFonts w:ascii="Arial" w:hAnsi="Arial" w:cs="Arial"/>
                <w:lang w:val="fr-FR"/>
              </w:rPr>
              <w:t>wood</w:t>
            </w:r>
          </w:p>
        </w:tc>
        <w:tc>
          <w:tcPr>
            <w:tcW w:w="1904" w:type="dxa"/>
            <w:vAlign w:val="bottom"/>
          </w:tcPr>
          <w:p w:rsidR="00A07B73" w:rsidRPr="009C773A" w:rsidRDefault="00A07B73" w:rsidP="00A07B73">
            <w:pPr>
              <w:jc w:val="center"/>
              <w:rPr>
                <w:rFonts w:ascii="Arial" w:hAnsi="Arial" w:cs="Arial"/>
              </w:rPr>
            </w:pPr>
            <w:r w:rsidRPr="009C773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3840" behindDoc="0" locked="0" layoutInCell="1" allowOverlap="1" wp14:anchorId="3DEC248B" wp14:editId="2742CD5A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-969645</wp:posOffset>
                  </wp:positionV>
                  <wp:extent cx="1152525" cy="969010"/>
                  <wp:effectExtent l="0" t="0" r="0" b="0"/>
                  <wp:wrapNone/>
                  <wp:docPr id="10" name="Picture 10" descr="Image result for sme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smel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73A">
              <w:rPr>
                <w:rFonts w:ascii="Arial" w:hAnsi="Arial" w:cs="Arial"/>
                <w:lang w:val="fr-FR"/>
              </w:rPr>
              <w:t>smell</w:t>
            </w:r>
          </w:p>
        </w:tc>
        <w:tc>
          <w:tcPr>
            <w:tcW w:w="1904" w:type="dxa"/>
            <w:vAlign w:val="bottom"/>
          </w:tcPr>
          <w:p w:rsidR="00A07B73" w:rsidRPr="009C773A" w:rsidRDefault="00A07B73" w:rsidP="00A07B73">
            <w:pPr>
              <w:jc w:val="center"/>
              <w:rPr>
                <w:rFonts w:ascii="Arial" w:hAnsi="Arial" w:cs="Arial"/>
              </w:rPr>
            </w:pPr>
            <w:r w:rsidRPr="009C773A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5888" behindDoc="0" locked="0" layoutInCell="1" allowOverlap="1" wp14:anchorId="3AAF445C" wp14:editId="70DE5828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-978535</wp:posOffset>
                  </wp:positionV>
                  <wp:extent cx="814070" cy="945515"/>
                  <wp:effectExtent l="0" t="0" r="0" b="0"/>
                  <wp:wrapNone/>
                  <wp:docPr id="11" name="Picture 11" descr="Image result for wolf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wolf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773A" w:rsidRPr="009C773A">
              <w:rPr>
                <w:rFonts w:ascii="Arial" w:hAnsi="Arial" w:cs="Arial"/>
                <w:lang w:val="fr-FR"/>
              </w:rPr>
              <w:t>wolf</w:t>
            </w:r>
          </w:p>
        </w:tc>
      </w:tr>
    </w:tbl>
    <w:p w:rsidR="00376DBE" w:rsidRDefault="00376DBE" w:rsidP="00015F1F"/>
    <w:p w:rsidR="00376DBE" w:rsidRDefault="00376DBE" w:rsidP="00015F1F"/>
    <w:tbl>
      <w:tblPr>
        <w:tblStyle w:val="TableGrid"/>
        <w:tblpPr w:leftFromText="180" w:rightFromText="180" w:vertAnchor="text" w:horzAnchor="margin" w:tblpXSpec="center" w:tblpY="163"/>
        <w:tblW w:w="10174" w:type="dxa"/>
        <w:tblLook w:val="04A0" w:firstRow="1" w:lastRow="0" w:firstColumn="1" w:lastColumn="0" w:noHBand="0" w:noVBand="1"/>
      </w:tblPr>
      <w:tblGrid>
        <w:gridCol w:w="1695"/>
        <w:gridCol w:w="1695"/>
        <w:gridCol w:w="1696"/>
        <w:gridCol w:w="1696"/>
        <w:gridCol w:w="1696"/>
        <w:gridCol w:w="1696"/>
      </w:tblGrid>
      <w:tr w:rsidR="00A07B73" w:rsidRPr="00376DBE" w:rsidTr="00A07B73">
        <w:trPr>
          <w:trHeight w:val="734"/>
        </w:trPr>
        <w:tc>
          <w:tcPr>
            <w:tcW w:w="1695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w</w:t>
            </w:r>
            <w:r w:rsidRPr="00FC1860">
              <w:rPr>
                <w:rFonts w:ascii="Arial" w:hAnsi="Arial" w:cs="Arial"/>
                <w:u w:val="single"/>
                <w:lang w:val="fr-FR"/>
              </w:rPr>
              <w:t>oo</w:t>
            </w:r>
            <w:r>
              <w:rPr>
                <w:rFonts w:ascii="Arial" w:hAnsi="Arial" w:cs="Arial"/>
                <w:lang w:val="fr-FR"/>
              </w:rPr>
              <w:t>d</w:t>
            </w:r>
          </w:p>
          <w:p w:rsidR="00A07B73" w:rsidRPr="00FC1860" w:rsidRDefault="00A07B73" w:rsidP="00A07B73">
            <w:pPr>
              <w:rPr>
                <w:rFonts w:asciiTheme="minorHAnsi" w:eastAsiaTheme="minorHAnsi" w:hAnsiTheme="minorHAnsi" w:cstheme="minorBidi"/>
                <w:sz w:val="22"/>
                <w:szCs w:val="22"/>
                <w:lang w:val="fr-FR" w:eastAsia="en-US"/>
              </w:rPr>
            </w:pP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 xml:space="preserve">           /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</w:rPr>
              <w:t>ʊ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  <w:lang w:val="fr-FR"/>
              </w:rPr>
              <w:t>/</w:t>
            </w:r>
          </w:p>
        </w:tc>
        <w:tc>
          <w:tcPr>
            <w:tcW w:w="1695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gr</w:t>
            </w:r>
            <w:r w:rsidRPr="00376DBE">
              <w:rPr>
                <w:rFonts w:ascii="Arial" w:hAnsi="Arial" w:cs="Arial"/>
                <w:u w:val="single"/>
                <w:lang w:val="fr-FR"/>
              </w:rPr>
              <w:t>a</w:t>
            </w:r>
            <w:r>
              <w:rPr>
                <w:rFonts w:ascii="Arial" w:hAnsi="Arial" w:cs="Arial"/>
                <w:lang w:val="fr-FR"/>
              </w:rPr>
              <w:t>nn</w:t>
            </w:r>
            <w:r w:rsidRPr="00376DBE">
              <w:rPr>
                <w:rFonts w:ascii="Arial" w:hAnsi="Arial" w:cs="Arial"/>
                <w:u w:val="single"/>
                <w:lang w:val="fr-FR"/>
              </w:rPr>
              <w:t>y</w:t>
            </w:r>
          </w:p>
          <w:p w:rsidR="00A07B73" w:rsidRPr="00376DBE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 w:rsidRPr="00376DBE">
              <w:rPr>
                <w:rFonts w:ascii="Arial" w:hAnsi="Arial" w:cs="Arial"/>
                <w:color w:val="70AD47" w:themeColor="accent6"/>
                <w:lang w:val="fr-FR"/>
              </w:rPr>
              <w:t xml:space="preserve">  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</w:rPr>
              <w:t>æ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  <w:lang w:val="fr-FR"/>
              </w:rPr>
              <w:t>/   /i/</w:t>
            </w:r>
          </w:p>
        </w:tc>
        <w:tc>
          <w:tcPr>
            <w:tcW w:w="1696" w:type="dxa"/>
            <w:vAlign w:val="center"/>
          </w:tcPr>
          <w:p w:rsidR="00A07B73" w:rsidRPr="00376DBE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basket</w:t>
            </w:r>
          </w:p>
        </w:tc>
        <w:tc>
          <w:tcPr>
            <w:tcW w:w="1696" w:type="dxa"/>
            <w:vAlign w:val="center"/>
          </w:tcPr>
          <w:p w:rsidR="00A07B73" w:rsidRPr="00376DBE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wolf</w:t>
            </w:r>
          </w:p>
        </w:tc>
        <w:tc>
          <w:tcPr>
            <w:tcW w:w="1696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 w:rsidRPr="00376DBE">
              <w:rPr>
                <w:rFonts w:ascii="Arial" w:hAnsi="Arial" w:cs="Arial"/>
                <w:u w:val="single"/>
                <w:lang w:val="fr-FR"/>
              </w:rPr>
              <w:t>e</w:t>
            </w:r>
            <w:r>
              <w:rPr>
                <w:rFonts w:ascii="Arial" w:hAnsi="Arial" w:cs="Arial"/>
                <w:lang w:val="fr-FR"/>
              </w:rPr>
              <w:t>yes</w:t>
            </w:r>
          </w:p>
          <w:p w:rsidR="00A07B73" w:rsidRPr="00376DBE" w:rsidRDefault="00A07B73" w:rsidP="00A07B73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      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/ai/</w:t>
            </w:r>
          </w:p>
        </w:tc>
        <w:tc>
          <w:tcPr>
            <w:tcW w:w="1696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s</w:t>
            </w:r>
            <w:r w:rsidRPr="00376DBE">
              <w:rPr>
                <w:rFonts w:ascii="Arial" w:hAnsi="Arial" w:cs="Arial"/>
                <w:u w:val="single"/>
                <w:lang w:val="fr-FR"/>
              </w:rPr>
              <w:t>ee</w:t>
            </w:r>
          </w:p>
          <w:p w:rsidR="00A07B73" w:rsidRPr="00376DBE" w:rsidRDefault="00A07B73" w:rsidP="00A07B73">
            <w:pPr>
              <w:rPr>
                <w:rFonts w:asciiTheme="minorHAnsi" w:eastAsiaTheme="minorHAnsi" w:hAnsiTheme="minorHAnsi" w:cstheme="minorBidi"/>
                <w:sz w:val="22"/>
                <w:szCs w:val="22"/>
                <w:lang w:val="fr-FR" w:eastAsia="en-US"/>
              </w:rPr>
            </w:pP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 xml:space="preserve">          /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</w:rPr>
              <w:t>iː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  <w:lang w:val="fr-FR"/>
              </w:rPr>
              <w:t>/</w:t>
            </w:r>
          </w:p>
        </w:tc>
      </w:tr>
      <w:tr w:rsidR="00A07B73" w:rsidRPr="00376DBE" w:rsidTr="00A07B73">
        <w:trPr>
          <w:trHeight w:val="764"/>
        </w:trPr>
        <w:tc>
          <w:tcPr>
            <w:tcW w:w="1695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 w:rsidRPr="00FC1860">
              <w:rPr>
                <w:rFonts w:ascii="Arial" w:hAnsi="Arial" w:cs="Arial"/>
                <w:u w:val="single"/>
                <w:lang w:val="fr-FR"/>
              </w:rPr>
              <w:t>ea</w:t>
            </w:r>
            <w:r>
              <w:rPr>
                <w:rFonts w:ascii="Arial" w:hAnsi="Arial" w:cs="Arial"/>
                <w:lang w:val="fr-FR"/>
              </w:rPr>
              <w:t>rs</w:t>
            </w:r>
          </w:p>
          <w:p w:rsidR="00A07B73" w:rsidRPr="00F205E6" w:rsidRDefault="00A07B73" w:rsidP="00F205E6">
            <w:pPr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</w:pP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 xml:space="preserve">       /i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</w:rPr>
              <w:t>ə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</w:t>
            </w:r>
          </w:p>
        </w:tc>
        <w:tc>
          <w:tcPr>
            <w:tcW w:w="1695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 w:rsidRPr="00376DBE">
              <w:rPr>
                <w:rFonts w:ascii="Arial" w:hAnsi="Arial" w:cs="Arial"/>
                <w:u w:val="single"/>
                <w:lang w:val="fr-FR"/>
              </w:rPr>
              <w:t>h</w:t>
            </w:r>
            <w:r w:rsidRPr="00FC1860">
              <w:rPr>
                <w:rFonts w:ascii="Arial" w:hAnsi="Arial" w:cs="Arial"/>
                <w:u w:val="single"/>
                <w:lang w:val="fr-FR"/>
              </w:rPr>
              <w:t>ea</w:t>
            </w:r>
            <w:r>
              <w:rPr>
                <w:rFonts w:ascii="Arial" w:hAnsi="Arial" w:cs="Arial"/>
                <w:lang w:val="fr-FR"/>
              </w:rPr>
              <w:t>r</w:t>
            </w:r>
          </w:p>
          <w:p w:rsidR="00A07B73" w:rsidRPr="00376DBE" w:rsidRDefault="00A07B73" w:rsidP="00A07B73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 xml:space="preserve">       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/h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i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</w:rPr>
              <w:t>ə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</w:t>
            </w:r>
          </w:p>
        </w:tc>
        <w:tc>
          <w:tcPr>
            <w:tcW w:w="1696" w:type="dxa"/>
            <w:vAlign w:val="center"/>
          </w:tcPr>
          <w:p w:rsidR="00A07B73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n</w:t>
            </w:r>
            <w:r w:rsidRPr="00FC1860">
              <w:rPr>
                <w:rFonts w:ascii="Arial" w:hAnsi="Arial" w:cs="Arial"/>
                <w:u w:val="single"/>
                <w:lang w:val="fr-FR"/>
              </w:rPr>
              <w:t>o</w:t>
            </w:r>
            <w:r>
              <w:rPr>
                <w:rFonts w:ascii="Arial" w:hAnsi="Arial" w:cs="Arial"/>
                <w:lang w:val="fr-FR"/>
              </w:rPr>
              <w:t>se</w:t>
            </w:r>
          </w:p>
          <w:p w:rsidR="00A07B73" w:rsidRPr="00F205E6" w:rsidRDefault="00A07B73" w:rsidP="00A07B73">
            <w:pPr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</w:pPr>
            <w:r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 xml:space="preserve">        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</w:rPr>
              <w:t>əʊ</w:t>
            </w: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>/</w:t>
            </w:r>
          </w:p>
        </w:tc>
        <w:tc>
          <w:tcPr>
            <w:tcW w:w="1696" w:type="dxa"/>
            <w:vAlign w:val="center"/>
          </w:tcPr>
          <w:p w:rsidR="00A07B73" w:rsidRPr="00376DBE" w:rsidRDefault="00A07B73" w:rsidP="00A07B73">
            <w:pPr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smell</w:t>
            </w:r>
          </w:p>
        </w:tc>
        <w:tc>
          <w:tcPr>
            <w:tcW w:w="1696" w:type="dxa"/>
            <w:vAlign w:val="center"/>
          </w:tcPr>
          <w:p w:rsidR="00A07B73" w:rsidRPr="00FC1860" w:rsidRDefault="00A07B73" w:rsidP="00A07B73">
            <w:pPr>
              <w:jc w:val="center"/>
              <w:rPr>
                <w:rFonts w:ascii="Arial" w:hAnsi="Arial" w:cs="Arial"/>
                <w:u w:val="single"/>
                <w:lang w:val="fr-FR"/>
              </w:rPr>
            </w:pPr>
            <w:r w:rsidRPr="00FC1860">
              <w:rPr>
                <w:rFonts w:ascii="Arial" w:hAnsi="Arial" w:cs="Arial"/>
                <w:u w:val="single"/>
                <w:lang w:val="fr-FR"/>
              </w:rPr>
              <w:t>teeth</w:t>
            </w:r>
          </w:p>
          <w:p w:rsidR="00A07B73" w:rsidRPr="00F205E6" w:rsidRDefault="00A07B73" w:rsidP="00F205E6">
            <w:pPr>
              <w:jc w:val="center"/>
              <w:rPr>
                <w:rFonts w:ascii="Arial" w:hAnsi="Arial" w:cs="Arial"/>
                <w:color w:val="70AD47" w:themeColor="accent6"/>
                <w:sz w:val="22"/>
                <w:szCs w:val="22"/>
              </w:rPr>
            </w:pPr>
            <w:r w:rsidRPr="00FC1860">
              <w:rPr>
                <w:rFonts w:ascii="Arial" w:hAnsi="Arial" w:cs="Arial"/>
                <w:color w:val="70AD47" w:themeColor="accent6"/>
                <w:sz w:val="22"/>
                <w:szCs w:val="22"/>
              </w:rPr>
              <w:t>/ˈtiːθ/</w:t>
            </w:r>
          </w:p>
        </w:tc>
        <w:tc>
          <w:tcPr>
            <w:tcW w:w="1696" w:type="dxa"/>
            <w:vAlign w:val="center"/>
          </w:tcPr>
          <w:p w:rsidR="00A07B73" w:rsidRDefault="00A07B73" w:rsidP="00F205E6">
            <w:pPr>
              <w:jc w:val="center"/>
              <w:rPr>
                <w:rFonts w:ascii="Arial" w:hAnsi="Arial" w:cs="Arial"/>
                <w:lang w:val="fr-FR"/>
              </w:rPr>
            </w:pPr>
            <w:r w:rsidRPr="00FC1860">
              <w:rPr>
                <w:rFonts w:ascii="Arial" w:hAnsi="Arial" w:cs="Arial"/>
                <w:u w:val="single"/>
                <w:lang w:val="fr-FR"/>
              </w:rPr>
              <w:t>ea</w:t>
            </w:r>
            <w:r>
              <w:rPr>
                <w:rFonts w:ascii="Arial" w:hAnsi="Arial" w:cs="Arial"/>
                <w:lang w:val="fr-FR"/>
              </w:rPr>
              <w:t>t</w:t>
            </w:r>
          </w:p>
          <w:p w:rsidR="00A07B73" w:rsidRPr="00376DBE" w:rsidRDefault="00A07B73" w:rsidP="00A07B73">
            <w:pPr>
              <w:rPr>
                <w:rFonts w:ascii="Arial" w:hAnsi="Arial" w:cs="Arial"/>
                <w:lang w:val="fr-FR"/>
              </w:rPr>
            </w:pP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lang w:val="fr-FR"/>
              </w:rPr>
              <w:t xml:space="preserve">          /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</w:rPr>
              <w:t>iː</w:t>
            </w:r>
            <w:r w:rsidRPr="00376DBE">
              <w:rPr>
                <w:rFonts w:ascii="Arial" w:hAnsi="Arial" w:cs="Arial"/>
                <w:color w:val="70AD47" w:themeColor="accent6"/>
                <w:sz w:val="22"/>
                <w:szCs w:val="22"/>
                <w:shd w:val="clear" w:color="auto" w:fill="F9F9FA"/>
                <w:lang w:val="fr-FR"/>
              </w:rPr>
              <w:t>/</w:t>
            </w:r>
          </w:p>
        </w:tc>
      </w:tr>
    </w:tbl>
    <w:p w:rsidR="00376DBE" w:rsidRDefault="00376DBE" w:rsidP="00015F1F"/>
    <w:p w:rsidR="00235E46" w:rsidRDefault="00235E46" w:rsidP="00015F1F"/>
    <w:p w:rsidR="00493C22" w:rsidRPr="00235E46" w:rsidRDefault="001559DE" w:rsidP="00235E46">
      <w:pPr>
        <w:pStyle w:val="ListParagraph"/>
        <w:numPr>
          <w:ilvl w:val="0"/>
          <w:numId w:val="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Listen to</w:t>
      </w:r>
      <w:r w:rsidR="00235E46" w:rsidRPr="00235E46">
        <w:rPr>
          <w:rFonts w:ascii="Arial" w:hAnsi="Arial" w:cs="Arial"/>
          <w:lang w:val="en-US"/>
        </w:rPr>
        <w:t xml:space="preserve"> the story </w:t>
      </w:r>
      <w:r>
        <w:rPr>
          <w:rFonts w:ascii="Arial" w:hAnsi="Arial" w:cs="Arial"/>
          <w:lang w:val="en-US"/>
        </w:rPr>
        <w:t>of Little Red Riding Hood</w:t>
      </w:r>
      <w:r w:rsidR="00235E46" w:rsidRPr="00235E46">
        <w:rPr>
          <w:rFonts w:ascii="Arial" w:hAnsi="Arial" w:cs="Arial"/>
          <w:lang w:val="en-US"/>
        </w:rPr>
        <w:t xml:space="preserve"> and ma</w:t>
      </w:r>
      <w:r w:rsidR="00235E46">
        <w:rPr>
          <w:rFonts w:ascii="Arial" w:hAnsi="Arial" w:cs="Arial"/>
          <w:lang w:val="en-US"/>
        </w:rPr>
        <w:t>tch the pictures with the right sentences.</w:t>
      </w:r>
    </w:p>
    <w:p w:rsidR="00493C22" w:rsidRPr="00235E46" w:rsidRDefault="00493C22" w:rsidP="00015F1F">
      <w:pPr>
        <w:rPr>
          <w:lang w:val="en-US"/>
        </w:rPr>
      </w:pPr>
    </w:p>
    <w:tbl>
      <w:tblPr>
        <w:tblStyle w:val="TableGrid"/>
        <w:tblW w:w="8316" w:type="dxa"/>
        <w:jc w:val="center"/>
        <w:tblLook w:val="04A0" w:firstRow="1" w:lastRow="0" w:firstColumn="1" w:lastColumn="0" w:noHBand="0" w:noVBand="1"/>
      </w:tblPr>
      <w:tblGrid>
        <w:gridCol w:w="704"/>
        <w:gridCol w:w="7612"/>
      </w:tblGrid>
      <w:tr w:rsidR="00493C22" w:rsidRPr="00493C22" w:rsidTr="00235E46">
        <w:trPr>
          <w:trHeight w:val="606"/>
          <w:jc w:val="center"/>
        </w:trPr>
        <w:tc>
          <w:tcPr>
            <w:tcW w:w="704" w:type="dxa"/>
          </w:tcPr>
          <w:p w:rsidR="00493C22" w:rsidRPr="009C773A" w:rsidRDefault="009C773A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A</w:t>
            </w: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On her way she met a wolf</w:t>
            </w:r>
            <w:r w:rsidRPr="00493C22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493C22" w:rsidRPr="00493C22" w:rsidTr="00235E46">
        <w:trPr>
          <w:trHeight w:val="682"/>
          <w:jc w:val="center"/>
        </w:trPr>
        <w:tc>
          <w:tcPr>
            <w:tcW w:w="704" w:type="dxa"/>
          </w:tcPr>
          <w:p w:rsidR="00493C22" w:rsidRPr="009C773A" w:rsidRDefault="009C773A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B</w:t>
            </w: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Little Red Riding Hood looked at the wolf’s eyes, ears, nose and teeth.</w:t>
            </w:r>
          </w:p>
        </w:tc>
      </w:tr>
      <w:tr w:rsidR="00493C22" w:rsidRPr="00493C22" w:rsidTr="00235E46">
        <w:trPr>
          <w:trHeight w:val="606"/>
          <w:jc w:val="center"/>
        </w:trPr>
        <w:tc>
          <w:tcPr>
            <w:tcW w:w="704" w:type="dxa"/>
          </w:tcPr>
          <w:p w:rsidR="00493C22" w:rsidRPr="009C773A" w:rsidRDefault="009C773A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G</w:t>
            </w: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One day Little Red Riding Hood went to visit her granny.</w:t>
            </w:r>
          </w:p>
        </w:tc>
      </w:tr>
      <w:tr w:rsidR="00493C22" w:rsidRPr="00493C22" w:rsidTr="00235E46">
        <w:trPr>
          <w:trHeight w:val="606"/>
          <w:jc w:val="center"/>
        </w:trPr>
        <w:tc>
          <w:tcPr>
            <w:tcW w:w="704" w:type="dxa"/>
          </w:tcPr>
          <w:p w:rsidR="00493C22" w:rsidRPr="009C773A" w:rsidRDefault="009C773A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E</w:t>
            </w: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Little Red Riding Hood never saw the wolf again.</w:t>
            </w:r>
          </w:p>
        </w:tc>
      </w:tr>
      <w:tr w:rsidR="00493C22" w:rsidRPr="00493C22" w:rsidTr="00235E46">
        <w:trPr>
          <w:trHeight w:val="606"/>
          <w:jc w:val="center"/>
        </w:trPr>
        <w:tc>
          <w:tcPr>
            <w:tcW w:w="704" w:type="dxa"/>
          </w:tcPr>
          <w:p w:rsidR="00493C22" w:rsidRPr="009C773A" w:rsidRDefault="009C773A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C</w:t>
            </w: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The wolf opened his mouth wide and Granny jumped out.</w:t>
            </w:r>
          </w:p>
        </w:tc>
      </w:tr>
      <w:tr w:rsidR="00493C22" w:rsidRPr="00493C22" w:rsidTr="00235E46">
        <w:trPr>
          <w:trHeight w:val="682"/>
          <w:jc w:val="center"/>
        </w:trPr>
        <w:tc>
          <w:tcPr>
            <w:tcW w:w="704" w:type="dxa"/>
          </w:tcPr>
          <w:p w:rsidR="00493C22" w:rsidRPr="009C773A" w:rsidRDefault="009C773A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F</w:t>
            </w: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The wolf ran to Granny’s house and ate Granny up.</w:t>
            </w:r>
          </w:p>
        </w:tc>
      </w:tr>
      <w:tr w:rsidR="00493C22" w:rsidRPr="00493C22" w:rsidTr="00235E46">
        <w:trPr>
          <w:trHeight w:val="606"/>
          <w:jc w:val="center"/>
        </w:trPr>
        <w:tc>
          <w:tcPr>
            <w:tcW w:w="704" w:type="dxa"/>
          </w:tcPr>
          <w:p w:rsidR="00493C22" w:rsidRPr="009C773A" w:rsidRDefault="009C773A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D</w:t>
            </w:r>
          </w:p>
        </w:tc>
        <w:tc>
          <w:tcPr>
            <w:tcW w:w="7612" w:type="dxa"/>
            <w:vAlign w:val="center"/>
          </w:tcPr>
          <w:p w:rsidR="00493C22" w:rsidRPr="00493C22" w:rsidRDefault="00493C22" w:rsidP="00746F76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A woodcutter heard a loud scream and ran to the house.</w:t>
            </w:r>
          </w:p>
        </w:tc>
      </w:tr>
    </w:tbl>
    <w:p w:rsidR="00493C22" w:rsidRPr="00493C22" w:rsidRDefault="00493C22" w:rsidP="00015F1F"/>
    <w:p w:rsidR="00376DBE" w:rsidRDefault="00376DBE" w:rsidP="00015F1F"/>
    <w:p w:rsidR="00376DBE" w:rsidRDefault="001559DE" w:rsidP="00015F1F">
      <w:r w:rsidRPr="00235E46">
        <w:rPr>
          <w:noProof/>
        </w:rPr>
        <w:drawing>
          <wp:anchor distT="0" distB="0" distL="114300" distR="114300" simplePos="0" relativeHeight="251689984" behindDoc="0" locked="0" layoutInCell="1" allowOverlap="1" wp14:anchorId="34EFDDD6" wp14:editId="711E3CAC">
            <wp:simplePos x="0" y="0"/>
            <wp:positionH relativeFrom="column">
              <wp:posOffset>3536595</wp:posOffset>
            </wp:positionH>
            <wp:positionV relativeFrom="paragraph">
              <wp:posOffset>64316</wp:posOffset>
            </wp:positionV>
            <wp:extent cx="2423160" cy="1116459"/>
            <wp:effectExtent l="0" t="0" r="254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lcsnap-2020-02-28-16h40m41s229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95"/>
                    <a:stretch/>
                  </pic:blipFill>
                  <pic:spPr bwMode="auto">
                    <a:xfrm>
                      <a:off x="0" y="0"/>
                      <a:ext cx="2423160" cy="111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E46">
        <w:rPr>
          <w:noProof/>
        </w:rPr>
        <w:drawing>
          <wp:anchor distT="0" distB="0" distL="114300" distR="114300" simplePos="0" relativeHeight="251691008" behindDoc="0" locked="0" layoutInCell="1" allowOverlap="1" wp14:anchorId="1D3D8335" wp14:editId="5BDF4026">
            <wp:simplePos x="0" y="0"/>
            <wp:positionH relativeFrom="column">
              <wp:posOffset>22950</wp:posOffset>
            </wp:positionH>
            <wp:positionV relativeFrom="paragraph">
              <wp:posOffset>165735</wp:posOffset>
            </wp:positionV>
            <wp:extent cx="2423711" cy="1106469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lcsnap-2020-02-28-16h39m49s102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46"/>
                    <a:stretch/>
                  </pic:blipFill>
                  <pic:spPr bwMode="auto">
                    <a:xfrm>
                      <a:off x="0" y="0"/>
                      <a:ext cx="2423711" cy="110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BE" w:rsidRDefault="00235E46" w:rsidP="00015F1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188029</wp:posOffset>
                </wp:positionV>
                <wp:extent cx="308472" cy="334989"/>
                <wp:effectExtent l="0" t="0" r="9525" b="825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72" cy="3349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7" style="position:absolute;margin-left:-32.95pt;margin-top:14.8pt;width:24.3pt;height:26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DBE" w:rsidRDefault="00235E46" w:rsidP="00015F1F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68848D" wp14:editId="52B2070A">
                <wp:simplePos x="0" y="0"/>
                <wp:positionH relativeFrom="column">
                  <wp:posOffset>3181985</wp:posOffset>
                </wp:positionH>
                <wp:positionV relativeFrom="paragraph">
                  <wp:posOffset>10795</wp:posOffset>
                </wp:positionV>
                <wp:extent cx="307975" cy="334645"/>
                <wp:effectExtent l="0" t="0" r="9525" b="825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34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8848D" id="Rounded Rectangle 22" o:spid="_x0000_s1028" style="position:absolute;margin-left:250.55pt;margin-top:.85pt;width:24.25pt;height:26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B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DBE" w:rsidRDefault="00376DBE" w:rsidP="00015F1F"/>
    <w:p w:rsidR="00376DBE" w:rsidRDefault="00376DBE" w:rsidP="00015F1F"/>
    <w:p w:rsidR="00376DBE" w:rsidRDefault="00376DBE" w:rsidP="00015F1F"/>
    <w:p w:rsidR="00376DBE" w:rsidRDefault="00376DBE" w:rsidP="00015F1F"/>
    <w:p w:rsidR="00376DBE" w:rsidRDefault="00235E46" w:rsidP="00015F1F">
      <w:r w:rsidRPr="00235E46">
        <w:rPr>
          <w:noProof/>
        </w:rPr>
        <w:drawing>
          <wp:anchor distT="0" distB="0" distL="114300" distR="114300" simplePos="0" relativeHeight="251692032" behindDoc="0" locked="0" layoutInCell="1" allowOverlap="1" wp14:anchorId="68F2E93F" wp14:editId="49EAFA37">
            <wp:simplePos x="0" y="0"/>
            <wp:positionH relativeFrom="column">
              <wp:posOffset>3514725</wp:posOffset>
            </wp:positionH>
            <wp:positionV relativeFrom="paragraph">
              <wp:posOffset>151274</wp:posOffset>
            </wp:positionV>
            <wp:extent cx="2445263" cy="1116330"/>
            <wp:effectExtent l="0" t="0" r="635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lcsnap-2020-02-28-16h41m20s139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46"/>
                    <a:stretch/>
                  </pic:blipFill>
                  <pic:spPr bwMode="auto">
                    <a:xfrm>
                      <a:off x="0" y="0"/>
                      <a:ext cx="2445263" cy="111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DBE" w:rsidRDefault="00376DBE" w:rsidP="00015F1F"/>
    <w:p w:rsidR="00376DBE" w:rsidRDefault="001559DE" w:rsidP="00015F1F">
      <w:r w:rsidRPr="00235E46">
        <w:rPr>
          <w:noProof/>
        </w:rPr>
        <w:drawing>
          <wp:anchor distT="0" distB="0" distL="114300" distR="114300" simplePos="0" relativeHeight="251693056" behindDoc="0" locked="0" layoutInCell="1" allowOverlap="1" wp14:anchorId="1E8F009C" wp14:editId="6F17169E">
            <wp:simplePos x="0" y="0"/>
            <wp:positionH relativeFrom="column">
              <wp:posOffset>-635</wp:posOffset>
            </wp:positionH>
            <wp:positionV relativeFrom="paragraph">
              <wp:posOffset>15240</wp:posOffset>
            </wp:positionV>
            <wp:extent cx="2413000" cy="1101090"/>
            <wp:effectExtent l="0" t="0" r="0" b="3810"/>
            <wp:wrapNone/>
            <wp:docPr id="18" name="Picture 1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lcsnap-2020-02-28-16h42m22s796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46"/>
                    <a:stretch/>
                  </pic:blipFill>
                  <pic:spPr bwMode="auto">
                    <a:xfrm>
                      <a:off x="0" y="0"/>
                      <a:ext cx="2413000" cy="110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F1F" w:rsidRPr="00015F1F" w:rsidRDefault="00015F1F" w:rsidP="00015F1F">
      <w:r w:rsidRPr="00015F1F">
        <w:fldChar w:fldCharType="begin"/>
      </w:r>
      <w:r w:rsidRPr="00015F1F">
        <w:instrText xml:space="preserve"> INCLUDEPICTURE "/var/folders/3p/s0s_pyy51vzggysk281q9trr0000gn/T/com.microsoft.Word/WebArchiveCopyPasteTempFiles/tDMyekuu3K2SRpNjb4Ofse7t01OhMCCi1XisHDQZv25AukErq2c3rxVx6VRixEPax7_gvG-agJCyzNssPnrwdXKYHCHLfg8" \* MERGEFORMATINET </w:instrText>
      </w:r>
      <w:r w:rsidRPr="00015F1F">
        <w:fldChar w:fldCharType="end"/>
      </w:r>
    </w:p>
    <w:p w:rsidR="00015F1F" w:rsidRPr="00015F1F" w:rsidRDefault="00235E46" w:rsidP="00015F1F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8582F8" wp14:editId="4CFE5A2E">
                <wp:simplePos x="0" y="0"/>
                <wp:positionH relativeFrom="column">
                  <wp:posOffset>3105096</wp:posOffset>
                </wp:positionH>
                <wp:positionV relativeFrom="paragraph">
                  <wp:posOffset>118432</wp:posOffset>
                </wp:positionV>
                <wp:extent cx="307975" cy="334645"/>
                <wp:effectExtent l="0" t="0" r="9525" b="825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34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D31EF" wp14:editId="404156FF">
                                  <wp:extent cx="81915" cy="94615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" cy="9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582F8" id="Rounded Rectangle 26" o:spid="_x0000_s1029" style="position:absolute;margin-left:244.5pt;margin-top:9.35pt;width:24.25pt;height:26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0D31EF" wp14:editId="404156FF">
                            <wp:extent cx="81915" cy="94615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" cy="94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D53AAF" wp14:editId="38393021">
                <wp:simplePos x="0" y="0"/>
                <wp:positionH relativeFrom="column">
                  <wp:posOffset>-421097</wp:posOffset>
                </wp:positionH>
                <wp:positionV relativeFrom="paragraph">
                  <wp:posOffset>213520</wp:posOffset>
                </wp:positionV>
                <wp:extent cx="307975" cy="334645"/>
                <wp:effectExtent l="0" t="0" r="9525" b="825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34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4126D" wp14:editId="33EBF9F2">
                                  <wp:extent cx="81915" cy="9461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" cy="9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53AAF" id="Rounded Rectangle 24" o:spid="_x0000_s1030" style="position:absolute;margin-left:-33.15pt;margin-top:16.8pt;width:24.25pt;height:26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74126D" wp14:editId="33EBF9F2">
                            <wp:extent cx="81915" cy="9461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" cy="94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5F1F" w:rsidRPr="00015F1F">
        <w:fldChar w:fldCharType="begin"/>
      </w:r>
      <w:r w:rsidR="00015F1F" w:rsidRPr="00015F1F">
        <w:instrText xml:space="preserve"> INCLUDEPICTURE "/var/folders/3p/s0s_pyy51vzggysk281q9trr0000gn/T/com.microsoft.Word/WebArchiveCopyPasteTempFiles/ears-clipart-sense-hearing-9.png" \* MERGEFORMATINET </w:instrText>
      </w:r>
      <w:r w:rsidR="00015F1F" w:rsidRPr="00015F1F">
        <w:fldChar w:fldCharType="end"/>
      </w:r>
    </w:p>
    <w:p w:rsidR="00015F1F" w:rsidRPr="00015F1F" w:rsidRDefault="00015F1F" w:rsidP="00015F1F">
      <w:r w:rsidRPr="00015F1F">
        <w:fldChar w:fldCharType="begin"/>
      </w:r>
      <w:r w:rsidRPr="00015F1F">
        <w:instrText xml:space="preserve"> INCLUDEPICTURE "/var/folders/3p/s0s_pyy51vzggysk281q9trr0000gn/T/com.microsoft.Word/WebArchiveCopyPasteTempFiles/43cf0fed22ae8f9ffff86fb39a46a96a.jpg" \* MERGEFORMATINET </w:instrText>
      </w:r>
      <w:r w:rsidRPr="00015F1F">
        <w:fldChar w:fldCharType="end"/>
      </w:r>
    </w:p>
    <w:p w:rsidR="00376DBE" w:rsidRPr="00376DBE" w:rsidRDefault="00376DBE" w:rsidP="00376DBE">
      <w:r w:rsidRPr="00376DBE">
        <w:fldChar w:fldCharType="begin"/>
      </w:r>
      <w:r w:rsidRPr="00376DBE">
        <w:instrText xml:space="preserve"> INCLUDEPICTURE "/var/folders/3p/s0s_pyy51vzggysk281q9trr0000gn/T/com.microsoft.Word/WebArchiveCopyPasteTempFiles/41f185ecf74fd974cbc3d95045615cfd.png" \* MERGEFORMATINET </w:instrText>
      </w:r>
      <w:r w:rsidRPr="00376DBE">
        <w:fldChar w:fldCharType="end"/>
      </w:r>
    </w:p>
    <w:p w:rsidR="00015F1F" w:rsidRPr="00015F1F" w:rsidRDefault="00015F1F" w:rsidP="00015F1F">
      <w:r w:rsidRPr="00015F1F">
        <w:fldChar w:fldCharType="begin"/>
      </w:r>
      <w:r w:rsidRPr="00015F1F">
        <w:instrText xml:space="preserve"> INCLUDEPICTURE "/var/folders/3p/s0s_pyy51vzggysk281q9trr0000gn/T/com.microsoft.Word/WebArchiveCopyPasteTempFiles/basket-clipart.jpg" \* MERGEFORMATINET </w:instrText>
      </w:r>
      <w:r w:rsidRPr="00015F1F">
        <w:fldChar w:fldCharType="end"/>
      </w:r>
    </w:p>
    <w:p w:rsidR="00015F1F" w:rsidRPr="00015F1F" w:rsidRDefault="00235E46" w:rsidP="00015F1F">
      <w:r w:rsidRPr="00235E46">
        <w:rPr>
          <w:noProof/>
        </w:rPr>
        <w:drawing>
          <wp:anchor distT="0" distB="0" distL="114300" distR="114300" simplePos="0" relativeHeight="251695104" behindDoc="0" locked="0" layoutInCell="1" allowOverlap="1" wp14:anchorId="58D4744C" wp14:editId="697E7C6C">
            <wp:simplePos x="0" y="0"/>
            <wp:positionH relativeFrom="column">
              <wp:posOffset>3514381</wp:posOffset>
            </wp:positionH>
            <wp:positionV relativeFrom="paragraph">
              <wp:posOffset>70233</wp:posOffset>
            </wp:positionV>
            <wp:extent cx="2444750" cy="1131768"/>
            <wp:effectExtent l="0" t="0" r="0" b="0"/>
            <wp:wrapNone/>
            <wp:docPr id="20" name="Picture 2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lcsnap-2020-02-28-17h55m56s963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87"/>
                    <a:stretch/>
                  </pic:blipFill>
                  <pic:spPr bwMode="auto">
                    <a:xfrm>
                      <a:off x="0" y="0"/>
                      <a:ext cx="2460405" cy="113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E46">
        <w:rPr>
          <w:noProof/>
        </w:rPr>
        <w:drawing>
          <wp:anchor distT="0" distB="0" distL="114300" distR="114300" simplePos="0" relativeHeight="251694080" behindDoc="0" locked="0" layoutInCell="1" allowOverlap="1" wp14:anchorId="1641132E" wp14:editId="598986E7">
            <wp:simplePos x="0" y="0"/>
            <wp:positionH relativeFrom="column">
              <wp:posOffset>21590</wp:posOffset>
            </wp:positionH>
            <wp:positionV relativeFrom="paragraph">
              <wp:posOffset>162025</wp:posOffset>
            </wp:positionV>
            <wp:extent cx="2423056" cy="1106170"/>
            <wp:effectExtent l="0" t="0" r="3175" b="0"/>
            <wp:wrapNone/>
            <wp:docPr id="19" name="Picture 1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lcsnap-2020-02-28-16h43m04s791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46"/>
                    <a:stretch/>
                  </pic:blipFill>
                  <pic:spPr bwMode="auto">
                    <a:xfrm>
                      <a:off x="0" y="0"/>
                      <a:ext cx="2423056" cy="110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F1F" w:rsidRPr="00015F1F">
        <w:fldChar w:fldCharType="begin"/>
      </w:r>
      <w:r w:rsidR="00015F1F" w:rsidRPr="00015F1F">
        <w:instrText xml:space="preserve"> INCLUDEPICTURE "/var/folders/3p/s0s_pyy51vzggysk281q9trr0000gn/T/com.microsoft.Word/WebArchiveCopyPasteTempFiles/nose-clipart-flat-nose-3.jpg" \* MERGEFORMATINET </w:instrText>
      </w:r>
      <w:r w:rsidR="00015F1F" w:rsidRPr="00015F1F">
        <w:fldChar w:fldCharType="end"/>
      </w:r>
    </w:p>
    <w:p w:rsidR="00015F1F" w:rsidRPr="00015F1F" w:rsidRDefault="00015F1F" w:rsidP="00015F1F">
      <w:r w:rsidRPr="00015F1F">
        <w:fldChar w:fldCharType="begin"/>
      </w:r>
      <w:r w:rsidRPr="00015F1F">
        <w:instrText xml:space="preserve"> INCLUDEPICTURE "/var/folders/3p/s0s_pyy51vzggysk281q9trr0000gn/T/com.microsoft.Word/WebArchiveCopyPasteTempFiles/images?q=tbn%3AANd9GcRtHYoy0czUir9liagfBJF9LVvf-KZuS38Bsy5_mNMmVY4t9jrh" \* MERGEFORMATINET </w:instrText>
      </w:r>
      <w:r w:rsidRPr="00015F1F">
        <w:fldChar w:fldCharType="end"/>
      </w:r>
    </w:p>
    <w:p w:rsidR="00015F1F" w:rsidRPr="00015F1F" w:rsidRDefault="00015F1F" w:rsidP="00015F1F">
      <w:r w:rsidRPr="00015F1F">
        <w:fldChar w:fldCharType="begin"/>
      </w:r>
      <w:r w:rsidRPr="00015F1F">
        <w:instrText xml:space="preserve"> INCLUDEPICTURE "/var/folders/3p/s0s_pyy51vzggysk281q9trr0000gn/T/com.microsoft.Word/WebArchiveCopyPasteTempFiles/competition-clipart-pie-eating-contest-1.png" \* MERGEFORMATINET </w:instrText>
      </w:r>
      <w:r w:rsidRPr="00015F1F">
        <w:fldChar w:fldCharType="end"/>
      </w:r>
    </w:p>
    <w:p w:rsidR="00015F1F" w:rsidRPr="00015F1F" w:rsidRDefault="00015F1F" w:rsidP="00015F1F">
      <w:r w:rsidRPr="00015F1F">
        <w:fldChar w:fldCharType="begin"/>
      </w:r>
      <w:r w:rsidRPr="00015F1F">
        <w:instrText xml:space="preserve"> INCLUDEPICTURE "/var/folders/3p/s0s_pyy51vzggysk281q9trr0000gn/T/com.microsoft.Word/WebArchiveCopyPasteTempFiles/JUc5L1wMzw2eV-49ntKDZqME3UUeLfM3xE5EQ1QiTqpl2nWjLYHiCRrvqgp2TLMX_KrvJOAIjhQX41xoniItww5LnKvdoQxjfvgq6dm13IYHRp0" \* MERGEFORMATINET </w:instrText>
      </w:r>
      <w:r w:rsidRPr="00015F1F">
        <w:fldChar w:fldCharType="end"/>
      </w:r>
    </w:p>
    <w:p w:rsidR="00015F1F" w:rsidRPr="00015F1F" w:rsidRDefault="00235E46" w:rsidP="00015F1F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8582F8" wp14:editId="4CFE5A2E">
                <wp:simplePos x="0" y="0"/>
                <wp:positionH relativeFrom="column">
                  <wp:posOffset>3106757</wp:posOffset>
                </wp:positionH>
                <wp:positionV relativeFrom="paragraph">
                  <wp:posOffset>171267</wp:posOffset>
                </wp:positionV>
                <wp:extent cx="307975" cy="334645"/>
                <wp:effectExtent l="0" t="0" r="9525" b="825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34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582F8" id="Rounded Rectangle 36" o:spid="_x0000_s1031" style="position:absolute;margin-left:244.65pt;margin-top:13.5pt;width:24.25pt;height:26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8582F8" wp14:editId="4CFE5A2E">
                <wp:simplePos x="0" y="0"/>
                <wp:positionH relativeFrom="column">
                  <wp:posOffset>-419100</wp:posOffset>
                </wp:positionH>
                <wp:positionV relativeFrom="paragraph">
                  <wp:posOffset>230505</wp:posOffset>
                </wp:positionV>
                <wp:extent cx="307975" cy="334645"/>
                <wp:effectExtent l="0" t="0" r="9525" b="825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34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F055A" wp14:editId="5A6EE051">
                                  <wp:extent cx="81915" cy="85090"/>
                                  <wp:effectExtent l="0" t="0" r="0" b="381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" cy="8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D31EF" wp14:editId="404156FF">
                                  <wp:extent cx="81915" cy="9461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" cy="9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582F8" id="Rounded Rectangle 28" o:spid="_x0000_s1032" style="position:absolute;margin-left:-33pt;margin-top:18.15pt;width:24.25pt;height:26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8F055A" wp14:editId="5A6EE051">
                            <wp:extent cx="81915" cy="85090"/>
                            <wp:effectExtent l="0" t="0" r="0" b="381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" cy="8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0D31EF" wp14:editId="404156FF">
                            <wp:extent cx="81915" cy="9461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" cy="94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5F1F" w:rsidRPr="00015F1F">
        <w:fldChar w:fldCharType="begin"/>
      </w:r>
      <w:r w:rsidR="00015F1F" w:rsidRPr="00015F1F">
        <w:instrText xml:space="preserve"> INCLUDEPICTURE "/var/folders/3p/s0s_pyy51vzggysk281q9trr0000gn/T/com.microsoft.Word/WebArchiveCopyPasteTempFiles/forest-scene-with-dirt-road_43633-2237.jpg" \* MERGEFORMATINET </w:instrText>
      </w:r>
      <w:r w:rsidR="00015F1F" w:rsidRPr="00015F1F">
        <w:fldChar w:fldCharType="end"/>
      </w:r>
    </w:p>
    <w:p w:rsidR="00376DBE" w:rsidRPr="00376DBE" w:rsidRDefault="00376DBE" w:rsidP="00376DBE">
      <w:r w:rsidRPr="00376DBE">
        <w:fldChar w:fldCharType="begin"/>
      </w:r>
      <w:r w:rsidRPr="00376DBE">
        <w:instrText xml:space="preserve"> INCLUDEPICTURE "/var/folders/3p/s0s_pyy51vzggysk281q9trr0000gn/T/com.microsoft.Word/WebArchiveCopyPasteTempFiles/flower-boy-png-6.png" \* MERGEFORMATINET </w:instrText>
      </w:r>
      <w:r w:rsidRPr="00376DBE">
        <w:fldChar w:fldCharType="end"/>
      </w:r>
    </w:p>
    <w:p w:rsidR="00235E46" w:rsidRDefault="00235E46"/>
    <w:p w:rsidR="00235E46" w:rsidRDefault="00235E46"/>
    <w:p w:rsidR="00235E46" w:rsidRDefault="00235E46">
      <w:r w:rsidRPr="00235E46">
        <w:rPr>
          <w:noProof/>
        </w:rPr>
        <w:drawing>
          <wp:anchor distT="0" distB="0" distL="114300" distR="114300" simplePos="0" relativeHeight="251688960" behindDoc="0" locked="0" layoutInCell="1" allowOverlap="1" wp14:anchorId="42A3DFD2" wp14:editId="23CE60BE">
            <wp:simplePos x="0" y="0"/>
            <wp:positionH relativeFrom="column">
              <wp:posOffset>1782950</wp:posOffset>
            </wp:positionH>
            <wp:positionV relativeFrom="paragraph">
              <wp:posOffset>148444</wp:posOffset>
            </wp:positionV>
            <wp:extent cx="2412365" cy="1106170"/>
            <wp:effectExtent l="0" t="0" r="635" b="0"/>
            <wp:wrapNone/>
            <wp:docPr id="2" name="Picture 2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lcsnap-2020-02-28-16h39m02s502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03"/>
                    <a:stretch/>
                  </pic:blipFill>
                  <pic:spPr bwMode="auto">
                    <a:xfrm>
                      <a:off x="0" y="0"/>
                      <a:ext cx="2412365" cy="110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E46" w:rsidRDefault="00235E46"/>
    <w:p w:rsidR="00235E46" w:rsidRDefault="00235E46"/>
    <w:p w:rsidR="00235E46" w:rsidRDefault="00235E46"/>
    <w:p w:rsidR="00235E46" w:rsidRDefault="00235E46"/>
    <w:p w:rsidR="00235E46" w:rsidRDefault="00235E46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8582F8" wp14:editId="4CFE5A2E">
                <wp:simplePos x="0" y="0"/>
                <wp:positionH relativeFrom="column">
                  <wp:posOffset>1311007</wp:posOffset>
                </wp:positionH>
                <wp:positionV relativeFrom="paragraph">
                  <wp:posOffset>45330</wp:posOffset>
                </wp:positionV>
                <wp:extent cx="307975" cy="334645"/>
                <wp:effectExtent l="0" t="0" r="9525" b="825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334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E46" w:rsidRPr="00235E46" w:rsidRDefault="00235E46" w:rsidP="00235E46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fr-FR"/>
                              </w:rPr>
                              <w:t>G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0D31EF" wp14:editId="404156FF">
                                  <wp:extent cx="81915" cy="94615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" cy="9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582F8" id="Rounded Rectangle 38" o:spid="_x0000_s1033" style="position:absolute;margin-left:103.25pt;margin-top:3.55pt;width:24.25pt;height:26.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" filled="f" strokecolor="black [3213]" strokeweight="1pt">
                <v:stroke joinstyle="miter"/>
                <v:textbox>
                  <w:txbxContent>
                    <w:p w:rsidR="00235E46" w:rsidRPr="00235E46" w:rsidRDefault="00235E46" w:rsidP="00235E46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fr-FR"/>
                        </w:rPr>
                        <w:t>G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0D31EF" wp14:editId="404156FF">
                            <wp:extent cx="81915" cy="94615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" cy="94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235E46" w:rsidRDefault="00235E46"/>
    <w:p w:rsidR="008D36A1" w:rsidRDefault="008D36A1"/>
    <w:p w:rsidR="008D36A1" w:rsidRPr="008D36A1" w:rsidRDefault="001559DE" w:rsidP="008D36A1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lang w:val="en-US"/>
        </w:rPr>
        <w:t>Watch the story and p</w:t>
      </w:r>
      <w:r w:rsidR="008D36A1" w:rsidRPr="008D36A1">
        <w:rPr>
          <w:rFonts w:ascii="Arial" w:hAnsi="Arial" w:cs="Arial"/>
          <w:lang w:val="en-US"/>
        </w:rPr>
        <w:t>ut the sentences in order</w:t>
      </w:r>
      <w:r w:rsidR="008D36A1">
        <w:rPr>
          <w:rFonts w:ascii="Arial" w:hAnsi="Arial" w:cs="Arial"/>
          <w:lang w:val="en-US"/>
        </w:rPr>
        <w:t>.</w:t>
      </w:r>
    </w:p>
    <w:p w:rsidR="00235E46" w:rsidRDefault="00235E46"/>
    <w:tbl>
      <w:tblPr>
        <w:tblStyle w:val="TableGrid"/>
        <w:tblW w:w="8316" w:type="dxa"/>
        <w:jc w:val="center"/>
        <w:tblLook w:val="04A0" w:firstRow="1" w:lastRow="0" w:firstColumn="1" w:lastColumn="0" w:noHBand="0" w:noVBand="1"/>
      </w:tblPr>
      <w:tblGrid>
        <w:gridCol w:w="704"/>
        <w:gridCol w:w="7612"/>
      </w:tblGrid>
      <w:tr w:rsidR="008D36A1" w:rsidRPr="00493C22" w:rsidTr="001559DE">
        <w:trPr>
          <w:trHeight w:val="465"/>
          <w:jc w:val="center"/>
        </w:trPr>
        <w:tc>
          <w:tcPr>
            <w:tcW w:w="704" w:type="dxa"/>
          </w:tcPr>
          <w:p w:rsidR="008D36A1" w:rsidRPr="009C773A" w:rsidRDefault="009C773A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2</w:t>
            </w: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On her way she met a wolf</w:t>
            </w:r>
            <w:r w:rsidRPr="00493C22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8D36A1" w:rsidRPr="00493C22" w:rsidTr="001559DE">
        <w:trPr>
          <w:trHeight w:val="557"/>
          <w:jc w:val="center"/>
        </w:trPr>
        <w:tc>
          <w:tcPr>
            <w:tcW w:w="704" w:type="dxa"/>
          </w:tcPr>
          <w:p w:rsidR="008D36A1" w:rsidRPr="009C773A" w:rsidRDefault="009C773A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4</w:t>
            </w: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Little Red Riding Hood looked at the wolf’s eyes, ears, nose and teeth.</w:t>
            </w:r>
          </w:p>
        </w:tc>
      </w:tr>
      <w:tr w:rsidR="008D36A1" w:rsidRPr="00493C22" w:rsidTr="001559DE">
        <w:trPr>
          <w:trHeight w:val="551"/>
          <w:jc w:val="center"/>
        </w:trPr>
        <w:tc>
          <w:tcPr>
            <w:tcW w:w="704" w:type="dxa"/>
          </w:tcPr>
          <w:p w:rsidR="008D36A1" w:rsidRPr="009C773A" w:rsidRDefault="009C773A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1</w:t>
            </w: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One day Little Red Riding Hood went to visit her granny.</w:t>
            </w:r>
          </w:p>
        </w:tc>
      </w:tr>
      <w:tr w:rsidR="008D36A1" w:rsidRPr="00493C22" w:rsidTr="001559DE">
        <w:trPr>
          <w:trHeight w:val="417"/>
          <w:jc w:val="center"/>
        </w:trPr>
        <w:tc>
          <w:tcPr>
            <w:tcW w:w="704" w:type="dxa"/>
          </w:tcPr>
          <w:p w:rsidR="008D36A1" w:rsidRPr="009C773A" w:rsidRDefault="009C773A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7</w:t>
            </w: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Little Red Riding Hood never saw the wolf again.</w:t>
            </w:r>
          </w:p>
        </w:tc>
      </w:tr>
      <w:tr w:rsidR="008D36A1" w:rsidRPr="00493C22" w:rsidTr="001559DE">
        <w:trPr>
          <w:trHeight w:val="551"/>
          <w:jc w:val="center"/>
        </w:trPr>
        <w:tc>
          <w:tcPr>
            <w:tcW w:w="704" w:type="dxa"/>
          </w:tcPr>
          <w:p w:rsidR="008D36A1" w:rsidRPr="009C773A" w:rsidRDefault="009C773A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6</w:t>
            </w: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The wolf opened his mouth wide and Granny jumped out.</w:t>
            </w:r>
          </w:p>
        </w:tc>
      </w:tr>
      <w:tr w:rsidR="008D36A1" w:rsidRPr="00493C22" w:rsidTr="001559DE">
        <w:trPr>
          <w:trHeight w:val="559"/>
          <w:jc w:val="center"/>
        </w:trPr>
        <w:tc>
          <w:tcPr>
            <w:tcW w:w="704" w:type="dxa"/>
          </w:tcPr>
          <w:p w:rsidR="008D36A1" w:rsidRPr="009C773A" w:rsidRDefault="009C773A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3</w:t>
            </w: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The wolf ran to Granny’s house and ate Granny up.</w:t>
            </w:r>
          </w:p>
        </w:tc>
      </w:tr>
      <w:tr w:rsidR="008D36A1" w:rsidRPr="00493C22" w:rsidTr="001559DE">
        <w:trPr>
          <w:trHeight w:val="567"/>
          <w:jc w:val="center"/>
        </w:trPr>
        <w:tc>
          <w:tcPr>
            <w:tcW w:w="704" w:type="dxa"/>
          </w:tcPr>
          <w:p w:rsidR="008D36A1" w:rsidRPr="009C773A" w:rsidRDefault="009C773A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9C773A">
              <w:rPr>
                <w:rFonts w:ascii="Arial" w:hAnsi="Arial" w:cs="Arial"/>
                <w:sz w:val="22"/>
                <w:szCs w:val="22"/>
                <w:lang w:val="fr-FR"/>
              </w:rPr>
              <w:t>5</w:t>
            </w:r>
          </w:p>
        </w:tc>
        <w:tc>
          <w:tcPr>
            <w:tcW w:w="7612" w:type="dxa"/>
            <w:vAlign w:val="center"/>
          </w:tcPr>
          <w:p w:rsidR="008D36A1" w:rsidRPr="00493C22" w:rsidRDefault="008D36A1" w:rsidP="009E7E6B">
            <w:pPr>
              <w:pStyle w:val="NormalWeb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3C22">
              <w:rPr>
                <w:rFonts w:ascii="Arial" w:hAnsi="Arial" w:cs="Arial"/>
                <w:sz w:val="22"/>
                <w:szCs w:val="22"/>
              </w:rPr>
              <w:t>A woodcutter heard a loud scream and ran to the house.</w:t>
            </w:r>
          </w:p>
        </w:tc>
      </w:tr>
    </w:tbl>
    <w:p w:rsidR="00FA2EEF" w:rsidRPr="00FA2EEF" w:rsidRDefault="00FA2EEF"/>
    <w:sectPr w:rsidR="00FA2EEF" w:rsidRPr="00FA2EEF" w:rsidSect="00223F3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5180" w:rsidRDefault="00295180" w:rsidP="00A07B73">
      <w:r>
        <w:separator/>
      </w:r>
    </w:p>
  </w:endnote>
  <w:endnote w:type="continuationSeparator" w:id="0">
    <w:p w:rsidR="00295180" w:rsidRDefault="00295180" w:rsidP="00A07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5180" w:rsidRDefault="00295180" w:rsidP="00A07B73">
      <w:r>
        <w:separator/>
      </w:r>
    </w:p>
  </w:footnote>
  <w:footnote w:type="continuationSeparator" w:id="0">
    <w:p w:rsidR="00295180" w:rsidRDefault="00295180" w:rsidP="00A07B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0D15F5"/>
    <w:multiLevelType w:val="hybridMultilevel"/>
    <w:tmpl w:val="E5BE3D6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F1F"/>
    <w:rsid w:val="00015F1F"/>
    <w:rsid w:val="001559DE"/>
    <w:rsid w:val="00223F31"/>
    <w:rsid w:val="00235E46"/>
    <w:rsid w:val="00295180"/>
    <w:rsid w:val="00376DBE"/>
    <w:rsid w:val="00493C22"/>
    <w:rsid w:val="00575DD7"/>
    <w:rsid w:val="008D36A1"/>
    <w:rsid w:val="009C773A"/>
    <w:rsid w:val="00A07B73"/>
    <w:rsid w:val="00F205E6"/>
    <w:rsid w:val="00FA2EEF"/>
    <w:rsid w:val="00FC1860"/>
    <w:rsid w:val="00FE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94852F"/>
  <w15:chartTrackingRefBased/>
  <w15:docId w15:val="{1D1203F0-7FAA-9841-B739-FE8621386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B73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6D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7B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07B73"/>
  </w:style>
  <w:style w:type="paragraph" w:styleId="Footer">
    <w:name w:val="footer"/>
    <w:basedOn w:val="Normal"/>
    <w:link w:val="FooterChar"/>
    <w:uiPriority w:val="99"/>
    <w:unhideWhenUsed/>
    <w:rsid w:val="00A07B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07B73"/>
  </w:style>
  <w:style w:type="paragraph" w:styleId="NormalWeb">
    <w:name w:val="Normal (Web)"/>
    <w:basedOn w:val="Normal"/>
    <w:uiPriority w:val="99"/>
    <w:unhideWhenUsed/>
    <w:rsid w:val="00493C22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235E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lorian/Library/Group%20Containers/UBF8T346G9.Office/User%20Content.localized/Templates.localized/New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doc.dotx</Template>
  <TotalTime>5</TotalTime>
  <Pages>2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Beauvallet</dc:creator>
  <cp:keywords/>
  <dc:description/>
  <cp:lastModifiedBy>Florian Beauvallet</cp:lastModifiedBy>
  <cp:revision>3</cp:revision>
  <dcterms:created xsi:type="dcterms:W3CDTF">2020-02-29T14:44:00Z</dcterms:created>
  <dcterms:modified xsi:type="dcterms:W3CDTF">2020-03-17T14:02:00Z</dcterms:modified>
</cp:coreProperties>
</file>